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D9491" w14:textId="7B427A44" w:rsidR="00813773" w:rsidRDefault="00FA5D1F" w:rsidP="00835181">
      <w:pPr>
        <w:pStyle w:val="Overskrift2"/>
      </w:pPr>
      <w:r>
        <w:t>Tro- og love erklæring</w:t>
      </w:r>
      <w:r w:rsidR="00835181">
        <w:t xml:space="preserve"> på b</w:t>
      </w:r>
      <w:r>
        <w:t>eregning af relevant erhvervserfaring</w:t>
      </w:r>
      <w:r w:rsidR="00835181">
        <w:t>:</w:t>
      </w:r>
      <w:r>
        <w:t xml:space="preserve"> </w:t>
      </w:r>
    </w:p>
    <w:p w14:paraId="3B0A0BFE" w14:textId="77777777" w:rsidR="00813773" w:rsidRDefault="00813773" w:rsidP="00FA5D1F">
      <w:pPr>
        <w:pStyle w:val="Overskrift1"/>
      </w:pPr>
    </w:p>
    <w:p w14:paraId="75A69CB3" w14:textId="4BF96E52" w:rsidR="00FA5D1F" w:rsidRPr="00835181" w:rsidRDefault="00FA5D1F" w:rsidP="00813773">
      <w:pPr>
        <w:pStyle w:val="Overskrift1"/>
        <w:pBdr>
          <w:top w:val="single" w:sz="4" w:space="1" w:color="auto"/>
        </w:pBdr>
        <w:rPr>
          <w:b w:val="0"/>
          <w:bCs/>
        </w:rPr>
      </w:pPr>
      <w:r w:rsidRPr="00835181">
        <w:rPr>
          <w:b w:val="0"/>
          <w:bCs/>
        </w:rPr>
        <w:t>s</w:t>
      </w:r>
      <w:r w:rsidR="00813773" w:rsidRPr="00835181">
        <w:rPr>
          <w:b w:val="0"/>
          <w:bCs/>
        </w:rPr>
        <w:t>kriv</w:t>
      </w:r>
      <w:r w:rsidRPr="00835181">
        <w:rPr>
          <w:b w:val="0"/>
          <w:bCs/>
        </w:rPr>
        <w:t xml:space="preserve"> din</w:t>
      </w:r>
      <w:r w:rsidR="00813773" w:rsidRPr="00835181">
        <w:rPr>
          <w:b w:val="0"/>
          <w:bCs/>
        </w:rPr>
        <w:t xml:space="preserve"> ønskede</w:t>
      </w:r>
      <w:r w:rsidRPr="00835181">
        <w:rPr>
          <w:b w:val="0"/>
          <w:bCs/>
        </w:rPr>
        <w:t xml:space="preserve"> uddannelsesretning</w:t>
      </w:r>
    </w:p>
    <w:p w14:paraId="42ACCCD1" w14:textId="7A3A3F4B" w:rsidR="00FA5D1F" w:rsidRDefault="00FA5D1F" w:rsidP="00FA5D1F"/>
    <w:tbl>
      <w:tblPr>
        <w:tblStyle w:val="Tabel-Git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122"/>
        <w:gridCol w:w="5327"/>
      </w:tblGrid>
      <w:tr w:rsidR="00835181" w:rsidRPr="00835181" w14:paraId="7A91E76D" w14:textId="77777777" w:rsidTr="00835181">
        <w:trPr>
          <w:trHeight w:val="851"/>
        </w:trPr>
        <w:tc>
          <w:tcPr>
            <w:tcW w:w="2122" w:type="dxa"/>
            <w:vAlign w:val="center"/>
          </w:tcPr>
          <w:p w14:paraId="6BD9EE2C" w14:textId="47713623" w:rsidR="00835181" w:rsidRPr="00835181" w:rsidRDefault="00835181" w:rsidP="00FA5D1F">
            <w:pPr>
              <w:rPr>
                <w:sz w:val="24"/>
                <w:szCs w:val="24"/>
              </w:rPr>
            </w:pPr>
            <w:r w:rsidRPr="00835181">
              <w:rPr>
                <w:sz w:val="24"/>
                <w:szCs w:val="24"/>
              </w:rPr>
              <w:t>Navn:</w:t>
            </w:r>
          </w:p>
        </w:tc>
        <w:tc>
          <w:tcPr>
            <w:tcW w:w="5327" w:type="dxa"/>
            <w:vAlign w:val="center"/>
          </w:tcPr>
          <w:p w14:paraId="2292F370" w14:textId="77777777" w:rsidR="00835181" w:rsidRPr="00835181" w:rsidRDefault="00835181" w:rsidP="00FA5D1F">
            <w:pPr>
              <w:rPr>
                <w:sz w:val="24"/>
                <w:szCs w:val="24"/>
              </w:rPr>
            </w:pPr>
          </w:p>
        </w:tc>
      </w:tr>
      <w:tr w:rsidR="00835181" w:rsidRPr="00835181" w14:paraId="2B6A3D4D" w14:textId="77777777" w:rsidTr="00835181">
        <w:trPr>
          <w:trHeight w:val="851"/>
        </w:trPr>
        <w:tc>
          <w:tcPr>
            <w:tcW w:w="2122" w:type="dxa"/>
            <w:vAlign w:val="center"/>
          </w:tcPr>
          <w:p w14:paraId="4A683556" w14:textId="5FB091FC" w:rsidR="00835181" w:rsidRPr="00835181" w:rsidRDefault="00835181" w:rsidP="00FA5D1F">
            <w:pPr>
              <w:rPr>
                <w:sz w:val="24"/>
                <w:szCs w:val="24"/>
              </w:rPr>
            </w:pPr>
            <w:r w:rsidRPr="00835181">
              <w:rPr>
                <w:sz w:val="24"/>
                <w:szCs w:val="24"/>
              </w:rPr>
              <w:t>Cpr.nr.:</w:t>
            </w:r>
          </w:p>
        </w:tc>
        <w:tc>
          <w:tcPr>
            <w:tcW w:w="5327" w:type="dxa"/>
            <w:vAlign w:val="center"/>
          </w:tcPr>
          <w:p w14:paraId="1AD2FE15" w14:textId="77777777" w:rsidR="00835181" w:rsidRPr="00835181" w:rsidRDefault="00835181" w:rsidP="00FA5D1F">
            <w:pPr>
              <w:rPr>
                <w:sz w:val="24"/>
                <w:szCs w:val="24"/>
              </w:rPr>
            </w:pPr>
          </w:p>
        </w:tc>
      </w:tr>
      <w:tr w:rsidR="00835181" w:rsidRPr="00835181" w14:paraId="2FF030D8" w14:textId="77777777" w:rsidTr="00835181">
        <w:trPr>
          <w:trHeight w:val="851"/>
        </w:trPr>
        <w:tc>
          <w:tcPr>
            <w:tcW w:w="2122" w:type="dxa"/>
            <w:vAlign w:val="center"/>
          </w:tcPr>
          <w:p w14:paraId="25BE8C5D" w14:textId="1E87ED8A" w:rsidR="00835181" w:rsidRPr="00835181" w:rsidRDefault="00835181" w:rsidP="00FA5D1F">
            <w:pPr>
              <w:rPr>
                <w:sz w:val="24"/>
                <w:szCs w:val="24"/>
              </w:rPr>
            </w:pPr>
            <w:r w:rsidRPr="00835181">
              <w:rPr>
                <w:sz w:val="24"/>
                <w:szCs w:val="24"/>
              </w:rPr>
              <w:t>Dato:</w:t>
            </w:r>
          </w:p>
        </w:tc>
        <w:tc>
          <w:tcPr>
            <w:tcW w:w="5327" w:type="dxa"/>
            <w:vAlign w:val="center"/>
          </w:tcPr>
          <w:p w14:paraId="1A1B9A03" w14:textId="77777777" w:rsidR="00835181" w:rsidRPr="00835181" w:rsidRDefault="00835181" w:rsidP="00FA5D1F">
            <w:pPr>
              <w:rPr>
                <w:sz w:val="24"/>
                <w:szCs w:val="24"/>
              </w:rPr>
            </w:pPr>
          </w:p>
        </w:tc>
      </w:tr>
    </w:tbl>
    <w:p w14:paraId="1FA642A7" w14:textId="77777777" w:rsidR="00813773" w:rsidRDefault="00813773" w:rsidP="00FA5D1F"/>
    <w:p w14:paraId="3D138CBF" w14:textId="77777777" w:rsidR="00FA5D1F" w:rsidRDefault="00FA5D1F" w:rsidP="00FA5D1F">
      <w:pPr>
        <w:rPr>
          <w:sz w:val="24"/>
          <w:szCs w:val="24"/>
        </w:rPr>
      </w:pPr>
    </w:p>
    <w:p w14:paraId="23413B63" w14:textId="4500719E" w:rsidR="00FA5D1F" w:rsidRDefault="00FA5D1F" w:rsidP="00FA5D1F">
      <w:pPr>
        <w:rPr>
          <w:sz w:val="24"/>
          <w:szCs w:val="24"/>
        </w:rPr>
      </w:pPr>
      <w:r>
        <w:rPr>
          <w:sz w:val="24"/>
          <w:szCs w:val="24"/>
        </w:rPr>
        <w:t>Jeg bekræfter herved, at jeg har beregnet og oplyst relevant erhvervserfaring på basis af lønoplysninger inden for de seneste 4 år.</w:t>
      </w:r>
    </w:p>
    <w:p w14:paraId="50063D24" w14:textId="27F18D7A" w:rsidR="00FA5D1F" w:rsidRDefault="00FA5D1F" w:rsidP="00FA5D1F">
      <w:pPr>
        <w:rPr>
          <w:sz w:val="24"/>
          <w:szCs w:val="24"/>
        </w:rPr>
      </w:pPr>
    </w:p>
    <w:p w14:paraId="78CD5610" w14:textId="218DAB8A" w:rsidR="00FA5D1F" w:rsidRDefault="00FA5D1F" w:rsidP="00FA5D1F">
      <w:pPr>
        <w:rPr>
          <w:sz w:val="24"/>
          <w:szCs w:val="24"/>
        </w:rPr>
      </w:pPr>
      <w:r>
        <w:rPr>
          <w:sz w:val="24"/>
          <w:szCs w:val="24"/>
        </w:rPr>
        <w:t>Underskrift: ______________________________________________</w:t>
      </w:r>
    </w:p>
    <w:p w14:paraId="52FA9FC7" w14:textId="73D07C8B" w:rsidR="00FA5D1F" w:rsidRDefault="00FA5D1F" w:rsidP="00FA5D1F">
      <w:pPr>
        <w:rPr>
          <w:sz w:val="24"/>
          <w:szCs w:val="24"/>
        </w:rPr>
      </w:pPr>
    </w:p>
    <w:p w14:paraId="745D93EA" w14:textId="77777777" w:rsidR="00FA5D1F" w:rsidRDefault="00FA5D1F" w:rsidP="00FA5D1F">
      <w:pPr>
        <w:rPr>
          <w:sz w:val="24"/>
          <w:szCs w:val="24"/>
        </w:rPr>
      </w:pPr>
    </w:p>
    <w:p w14:paraId="2046C5E0" w14:textId="14EA1CBF" w:rsidR="00FA5D1F" w:rsidRDefault="00FA5D1F" w:rsidP="00FA5D1F">
      <w:pPr>
        <w:rPr>
          <w:sz w:val="24"/>
          <w:szCs w:val="24"/>
        </w:rPr>
      </w:pPr>
      <w:r>
        <w:rPr>
          <w:sz w:val="24"/>
          <w:szCs w:val="24"/>
        </w:rPr>
        <w:t>OBS! Der bliver hvert halve år udtrukket RKV til stikprøvekontrol. Du skal derfor gemme dine lønsedler, som du har brugt til beregning af din erfaring, hvis du skulle blive udtrukket til stikprøvekontrol</w:t>
      </w:r>
    </w:p>
    <w:p w14:paraId="505BBCF3" w14:textId="6A6C9A14" w:rsidR="00FA5D1F" w:rsidRDefault="00FA5D1F" w:rsidP="00FA5D1F">
      <w:pPr>
        <w:rPr>
          <w:sz w:val="24"/>
          <w:szCs w:val="24"/>
        </w:rPr>
      </w:pPr>
    </w:p>
    <w:p w14:paraId="635FEF5E" w14:textId="77777777" w:rsidR="00FA5D1F" w:rsidRPr="00FA5D1F" w:rsidRDefault="00FA5D1F" w:rsidP="00FA5D1F">
      <w:pPr>
        <w:rPr>
          <w:sz w:val="24"/>
          <w:szCs w:val="24"/>
        </w:rPr>
      </w:pPr>
    </w:p>
    <w:p w14:paraId="05CED1D1" w14:textId="6A53F8D8" w:rsidR="00FA5D1F" w:rsidRDefault="00FA5D1F" w:rsidP="00FA5D1F"/>
    <w:p w14:paraId="327E5FF8" w14:textId="77777777" w:rsidR="00FA5D1F" w:rsidRPr="00FA5D1F" w:rsidRDefault="00FA5D1F" w:rsidP="00FA5D1F"/>
    <w:sectPr w:rsidR="00FA5D1F" w:rsidRPr="00FA5D1F" w:rsidSect="00282763">
      <w:headerReference w:type="default" r:id="rId11"/>
      <w:footerReference w:type="default" r:id="rId12"/>
      <w:type w:val="continuous"/>
      <w:pgSz w:w="11910" w:h="16840"/>
      <w:pgMar w:top="2268" w:right="2977" w:bottom="1701" w:left="1474" w:header="709" w:footer="13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3E100" w14:textId="77777777" w:rsidR="00D24C48" w:rsidRDefault="00D24C48" w:rsidP="00D33344">
      <w:r>
        <w:separator/>
      </w:r>
    </w:p>
  </w:endnote>
  <w:endnote w:type="continuationSeparator" w:id="0">
    <w:p w14:paraId="6CB2793C" w14:textId="77777777" w:rsidR="00D24C48" w:rsidRDefault="00D24C48" w:rsidP="00D3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058322"/>
      <w:docPartObj>
        <w:docPartGallery w:val="Page Numbers (Bottom of Page)"/>
        <w:docPartUnique/>
      </w:docPartObj>
    </w:sdtPr>
    <w:sdtContent>
      <w:p w14:paraId="0C93CE16" w14:textId="77777777" w:rsidR="00282763" w:rsidRDefault="00282763">
        <w:pPr>
          <w:pStyle w:val="Sidefod"/>
        </w:pPr>
        <w:r>
          <w:rPr>
            <w:noProof/>
            <w:lang w:eastAsia="da-DK"/>
          </w:rPr>
          <mc:AlternateContent>
            <mc:Choice Requires="wps">
              <w:drawing>
                <wp:anchor distT="0" distB="0" distL="114300" distR="114300" simplePos="0" relativeHeight="251662848" behindDoc="0" locked="0" layoutInCell="1" allowOverlap="1" wp14:anchorId="4FAA51F5" wp14:editId="541715BF">
                  <wp:simplePos x="0" y="0"/>
                  <wp:positionH relativeFrom="rightMargin">
                    <wp:posOffset>1242695</wp:posOffset>
                  </wp:positionH>
                  <wp:positionV relativeFrom="bottomMargin">
                    <wp:posOffset>-1270</wp:posOffset>
                  </wp:positionV>
                  <wp:extent cx="260985" cy="142875"/>
                  <wp:effectExtent l="0" t="0" r="0" b="9525"/>
                  <wp:wrapNone/>
                  <wp:docPr id="38" name="Rektange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60985" cy="142875"/>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EE4D9BF" w14:textId="77777777" w:rsidR="00282763" w:rsidRPr="00282763" w:rsidRDefault="00282763" w:rsidP="002B67F9">
                              <w:pPr>
                                <w:pBdr>
                                  <w:top w:val="single" w:sz="4" w:space="1" w:color="7F7F7F" w:themeColor="background1" w:themeShade="7F"/>
                                </w:pBdr>
                                <w:jc w:val="right"/>
                                <w:rPr>
                                  <w:color w:val="000000" w:themeColor="text1"/>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FAA51F5" id="Rektangel 38" o:spid="_x0000_s1027" style="position:absolute;margin-left:97.85pt;margin-top:-.1pt;width:20.55pt;height:11.25pt;rotation:180;flip:x;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" filled="f" fillcolor="#c0504d" stroked="f" strokecolor="#5c83b4" strokeweight="2.25pt">
                  <v:textbox inset=",0,,0">
                    <w:txbxContent>
                      <w:p w14:paraId="0EE4D9BF" w14:textId="77777777" w:rsidR="00282763" w:rsidRPr="00282763" w:rsidRDefault="00282763" w:rsidP="002B67F9">
                        <w:pPr>
                          <w:pBdr>
                            <w:top w:val="single" w:sz="4" w:space="1" w:color="7F7F7F" w:themeColor="background1" w:themeShade="7F"/>
                          </w:pBdr>
                          <w:jc w:val="right"/>
                          <w:rPr>
                            <w:color w:val="000000" w:themeColor="text1"/>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5B0AB" w14:textId="77777777" w:rsidR="00D24C48" w:rsidRDefault="00D24C48" w:rsidP="00D33344">
      <w:r>
        <w:separator/>
      </w:r>
    </w:p>
  </w:footnote>
  <w:footnote w:type="continuationSeparator" w:id="0">
    <w:p w14:paraId="3CF3505D" w14:textId="77777777" w:rsidR="00D24C48" w:rsidRDefault="00D24C48" w:rsidP="00D33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1288D" w14:textId="77777777" w:rsidR="00B74B8D" w:rsidRDefault="00AE5EDA" w:rsidP="00D33344">
    <w:pPr>
      <w:pStyle w:val="Brdtekst"/>
    </w:pPr>
    <w:r>
      <w:rPr>
        <w:noProof/>
        <w:lang w:eastAsia="da-DK"/>
      </w:rPr>
      <w:drawing>
        <wp:anchor distT="0" distB="0" distL="114300" distR="114300" simplePos="0" relativeHeight="251658495" behindDoc="1" locked="0" layoutInCell="1" allowOverlap="1" wp14:anchorId="0CD5D0C5" wp14:editId="01B6D434">
          <wp:simplePos x="0" y="0"/>
          <wp:positionH relativeFrom="page">
            <wp:posOffset>6286500</wp:posOffset>
          </wp:positionH>
          <wp:positionV relativeFrom="paragraph">
            <wp:posOffset>7620</wp:posOffset>
          </wp:positionV>
          <wp:extent cx="745200" cy="367200"/>
          <wp:effectExtent l="0" t="0" r="0" b="0"/>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TIL BREVPAPIR.png"/>
                  <pic:cNvPicPr/>
                </pic:nvPicPr>
                <pic:blipFill>
                  <a:blip r:embed="rId1">
                    <a:extLst>
                      <a:ext uri="{28A0092B-C50C-407E-A947-70E740481C1C}">
                        <a14:useLocalDpi xmlns:a14="http://schemas.microsoft.com/office/drawing/2010/main" val="0"/>
                      </a:ext>
                    </a:extLst>
                  </a:blip>
                  <a:stretch>
                    <a:fillRect/>
                  </a:stretch>
                </pic:blipFill>
                <pic:spPr>
                  <a:xfrm>
                    <a:off x="0" y="0"/>
                    <a:ext cx="745200" cy="367200"/>
                  </a:xfrm>
                  <a:prstGeom prst="rect">
                    <a:avLst/>
                  </a:prstGeom>
                </pic:spPr>
              </pic:pic>
            </a:graphicData>
          </a:graphic>
          <wp14:sizeRelH relativeFrom="margin">
            <wp14:pctWidth>0</wp14:pctWidth>
          </wp14:sizeRelH>
          <wp14:sizeRelV relativeFrom="margin">
            <wp14:pctHeight>0</wp14:pctHeight>
          </wp14:sizeRelV>
        </wp:anchor>
      </w:drawing>
    </w:r>
    <w:r w:rsidR="00B74B8D">
      <w:rPr>
        <w:noProof/>
        <w:lang w:eastAsia="da-DK"/>
      </w:rPr>
      <w:drawing>
        <wp:anchor distT="0" distB="0" distL="0" distR="0" simplePos="0" relativeHeight="251656192" behindDoc="1" locked="0" layoutInCell="1" allowOverlap="1" wp14:anchorId="5DF76D6A" wp14:editId="782D59FB">
          <wp:simplePos x="0" y="0"/>
          <wp:positionH relativeFrom="page">
            <wp:posOffset>468000</wp:posOffset>
          </wp:positionH>
          <wp:positionV relativeFrom="page">
            <wp:posOffset>10042140</wp:posOffset>
          </wp:positionV>
          <wp:extent cx="1755990" cy="127812"/>
          <wp:effectExtent l="0" t="0" r="0" b="0"/>
          <wp:wrapNone/>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755990" cy="127812"/>
                  </a:xfrm>
                  <a:prstGeom prst="rect">
                    <a:avLst/>
                  </a:prstGeom>
                </pic:spPr>
              </pic:pic>
            </a:graphicData>
          </a:graphic>
        </wp:anchor>
      </w:drawing>
    </w:r>
    <w:r w:rsidR="00E03A21">
      <w:rPr>
        <w:noProof/>
        <w:sz w:val="22"/>
        <w:szCs w:val="22"/>
        <w:lang w:eastAsia="da-DK"/>
      </w:rPr>
      <mc:AlternateContent>
        <mc:Choice Requires="wps">
          <w:drawing>
            <wp:anchor distT="0" distB="0" distL="114300" distR="114300" simplePos="0" relativeHeight="251657728" behindDoc="1" locked="0" layoutInCell="1" allowOverlap="1" wp14:anchorId="7EE1FBF9" wp14:editId="3E8C8129">
              <wp:simplePos x="0" y="0"/>
              <wp:positionH relativeFrom="page">
                <wp:posOffset>467995</wp:posOffset>
              </wp:positionH>
              <wp:positionV relativeFrom="page">
                <wp:posOffset>9866630</wp:posOffset>
              </wp:positionV>
              <wp:extent cx="702945" cy="126365"/>
              <wp:effectExtent l="1270" t="8255" r="635" b="8255"/>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945" cy="126365"/>
                      </a:xfrm>
                      <a:custGeom>
                        <a:avLst/>
                        <a:gdLst>
                          <a:gd name="T0" fmla="+- 0 945 737"/>
                          <a:gd name="T1" fmla="*/ T0 w 1107"/>
                          <a:gd name="T2" fmla="+- 0 15656 15538"/>
                          <a:gd name="T3" fmla="*/ 15656 h 199"/>
                          <a:gd name="T4" fmla="+- 0 899 737"/>
                          <a:gd name="T5" fmla="*/ T4 w 1107"/>
                          <a:gd name="T6" fmla="+- 0 15696 15538"/>
                          <a:gd name="T7" fmla="*/ 15696 h 199"/>
                          <a:gd name="T8" fmla="+- 0 968 737"/>
                          <a:gd name="T9" fmla="*/ T8 w 1107"/>
                          <a:gd name="T10" fmla="+- 0 15734 15538"/>
                          <a:gd name="T11" fmla="*/ 15734 h 199"/>
                          <a:gd name="T12" fmla="+- 0 1099 737"/>
                          <a:gd name="T13" fmla="*/ T12 w 1107"/>
                          <a:gd name="T14" fmla="+- 0 15710 15538"/>
                          <a:gd name="T15" fmla="*/ 15710 h 199"/>
                          <a:gd name="T16" fmla="+- 0 973 737"/>
                          <a:gd name="T17" fmla="*/ T16 w 1107"/>
                          <a:gd name="T18" fmla="+- 0 15680 15538"/>
                          <a:gd name="T19" fmla="*/ 15680 h 199"/>
                          <a:gd name="T20" fmla="+- 0 1098 737"/>
                          <a:gd name="T21" fmla="*/ T20 w 1107"/>
                          <a:gd name="T22" fmla="+- 0 15632 15538"/>
                          <a:gd name="T23" fmla="*/ 15632 h 199"/>
                          <a:gd name="T24" fmla="+- 0 1029 737"/>
                          <a:gd name="T25" fmla="*/ T24 w 1107"/>
                          <a:gd name="T26" fmla="+- 0 15735 15538"/>
                          <a:gd name="T27" fmla="*/ 15735 h 199"/>
                          <a:gd name="T28" fmla="+- 0 1098 737"/>
                          <a:gd name="T29" fmla="*/ T28 w 1107"/>
                          <a:gd name="T30" fmla="+- 0 15713 15538"/>
                          <a:gd name="T31" fmla="*/ 15713 h 199"/>
                          <a:gd name="T32" fmla="+- 0 863 737"/>
                          <a:gd name="T33" fmla="*/ T32 w 1107"/>
                          <a:gd name="T34" fmla="+- 0 15683 15538"/>
                          <a:gd name="T35" fmla="*/ 15683 h 199"/>
                          <a:gd name="T36" fmla="+- 0 979 737"/>
                          <a:gd name="T37" fmla="*/ T36 w 1107"/>
                          <a:gd name="T38" fmla="+- 0 15701 15538"/>
                          <a:gd name="T39" fmla="*/ 15701 h 199"/>
                          <a:gd name="T40" fmla="+- 0 1019 737"/>
                          <a:gd name="T41" fmla="*/ T40 w 1107"/>
                          <a:gd name="T42" fmla="+- 0 15694 15538"/>
                          <a:gd name="T43" fmla="*/ 15694 h 199"/>
                          <a:gd name="T44" fmla="+- 0 1071 737"/>
                          <a:gd name="T45" fmla="*/ T44 w 1107"/>
                          <a:gd name="T46" fmla="+- 0 15692 15538"/>
                          <a:gd name="T47" fmla="*/ 15692 h 199"/>
                          <a:gd name="T48" fmla="+- 0 1071 737"/>
                          <a:gd name="T49" fmla="*/ T48 w 1107"/>
                          <a:gd name="T50" fmla="+- 0 15692 15538"/>
                          <a:gd name="T51" fmla="*/ 15692 h 199"/>
                          <a:gd name="T52" fmla="+- 0 912 737"/>
                          <a:gd name="T53" fmla="*/ T52 w 1107"/>
                          <a:gd name="T54" fmla="+- 0 15538 15538"/>
                          <a:gd name="T55" fmla="*/ 15538 h 199"/>
                          <a:gd name="T56" fmla="+- 0 977 737"/>
                          <a:gd name="T57" fmla="*/ T56 w 1107"/>
                          <a:gd name="T58" fmla="+- 0 15656 15538"/>
                          <a:gd name="T59" fmla="*/ 15656 h 199"/>
                          <a:gd name="T60" fmla="+- 0 943 737"/>
                          <a:gd name="T61" fmla="*/ T60 w 1107"/>
                          <a:gd name="T62" fmla="+- 0 15603 15538"/>
                          <a:gd name="T63" fmla="*/ 15603 h 199"/>
                          <a:gd name="T64" fmla="+- 0 927 737"/>
                          <a:gd name="T65" fmla="*/ T64 w 1107"/>
                          <a:gd name="T66" fmla="+- 0 15641 15538"/>
                          <a:gd name="T67" fmla="*/ 15641 h 199"/>
                          <a:gd name="T68" fmla="+- 0 1030 737"/>
                          <a:gd name="T69" fmla="*/ T68 w 1107"/>
                          <a:gd name="T70" fmla="+- 0 15632 15538"/>
                          <a:gd name="T71" fmla="*/ 15632 h 199"/>
                          <a:gd name="T72" fmla="+- 0 995 737"/>
                          <a:gd name="T73" fmla="*/ T72 w 1107"/>
                          <a:gd name="T74" fmla="+- 0 15611 15538"/>
                          <a:gd name="T75" fmla="*/ 15611 h 199"/>
                          <a:gd name="T76" fmla="+- 0 1032 737"/>
                          <a:gd name="T77" fmla="*/ T76 w 1107"/>
                          <a:gd name="T78" fmla="+- 0 15603 15538"/>
                          <a:gd name="T79" fmla="*/ 15603 h 199"/>
                          <a:gd name="T80" fmla="+- 0 1069 737"/>
                          <a:gd name="T81" fmla="*/ T80 w 1107"/>
                          <a:gd name="T82" fmla="+- 0 15606 15538"/>
                          <a:gd name="T83" fmla="*/ 15606 h 199"/>
                          <a:gd name="T84" fmla="+- 0 1162 737"/>
                          <a:gd name="T85" fmla="*/ T84 w 1107"/>
                          <a:gd name="T86" fmla="+- 0 15733 15538"/>
                          <a:gd name="T87" fmla="*/ 15733 h 199"/>
                          <a:gd name="T88" fmla="+- 0 1189 737"/>
                          <a:gd name="T89" fmla="*/ T88 w 1107"/>
                          <a:gd name="T90" fmla="+- 0 15641 15538"/>
                          <a:gd name="T91" fmla="*/ 15641 h 199"/>
                          <a:gd name="T92" fmla="+- 0 1198 737"/>
                          <a:gd name="T93" fmla="*/ T92 w 1107"/>
                          <a:gd name="T94" fmla="+- 0 15604 15538"/>
                          <a:gd name="T95" fmla="*/ 15604 h 199"/>
                          <a:gd name="T96" fmla="+- 0 1205 737"/>
                          <a:gd name="T97" fmla="*/ T96 w 1107"/>
                          <a:gd name="T98" fmla="+- 0 15605 15538"/>
                          <a:gd name="T99" fmla="*/ 15605 h 199"/>
                          <a:gd name="T100" fmla="+- 0 1275 737"/>
                          <a:gd name="T101" fmla="*/ T100 w 1107"/>
                          <a:gd name="T102" fmla="+- 0 15733 15538"/>
                          <a:gd name="T103" fmla="*/ 15733 h 199"/>
                          <a:gd name="T104" fmla="+- 0 1477 737"/>
                          <a:gd name="T105" fmla="*/ T104 w 1107"/>
                          <a:gd name="T106" fmla="+- 0 15636 15538"/>
                          <a:gd name="T107" fmla="*/ 15636 h 199"/>
                          <a:gd name="T108" fmla="+- 0 1310 737"/>
                          <a:gd name="T109" fmla="*/ T108 w 1107"/>
                          <a:gd name="T110" fmla="+- 0 15620 15538"/>
                          <a:gd name="T111" fmla="*/ 15620 h 199"/>
                          <a:gd name="T112" fmla="+- 0 1359 737"/>
                          <a:gd name="T113" fmla="*/ T112 w 1107"/>
                          <a:gd name="T114" fmla="+- 0 15643 15538"/>
                          <a:gd name="T115" fmla="*/ 15643 h 199"/>
                          <a:gd name="T116" fmla="+- 0 1412 737"/>
                          <a:gd name="T117" fmla="*/ T116 w 1107"/>
                          <a:gd name="T118" fmla="+- 0 15636 15538"/>
                          <a:gd name="T119" fmla="*/ 15636 h 199"/>
                          <a:gd name="T120" fmla="+- 0 1480 737"/>
                          <a:gd name="T121" fmla="*/ T120 w 1107"/>
                          <a:gd name="T122" fmla="+- 0 15733 15538"/>
                          <a:gd name="T123" fmla="*/ 15733 h 199"/>
                          <a:gd name="T124" fmla="+- 0 1408 737"/>
                          <a:gd name="T125" fmla="*/ T124 w 1107"/>
                          <a:gd name="T126" fmla="+- 0 15608 15538"/>
                          <a:gd name="T127" fmla="*/ 15608 h 199"/>
                          <a:gd name="T128" fmla="+- 0 1451 737"/>
                          <a:gd name="T129" fmla="*/ T128 w 1107"/>
                          <a:gd name="T130" fmla="+- 0 15605 15538"/>
                          <a:gd name="T131" fmla="*/ 15605 h 199"/>
                          <a:gd name="T132" fmla="+- 0 1318 737"/>
                          <a:gd name="T133" fmla="*/ T132 w 1107"/>
                          <a:gd name="T134" fmla="+- 0 15613 15538"/>
                          <a:gd name="T135" fmla="*/ 15613 h 199"/>
                          <a:gd name="T136" fmla="+- 0 1362 737"/>
                          <a:gd name="T137" fmla="*/ T136 w 1107"/>
                          <a:gd name="T138" fmla="+- 0 15603 15538"/>
                          <a:gd name="T139" fmla="*/ 15603 h 199"/>
                          <a:gd name="T140" fmla="+- 0 1500 737"/>
                          <a:gd name="T141" fmla="*/ T140 w 1107"/>
                          <a:gd name="T142" fmla="+- 0 15642 15538"/>
                          <a:gd name="T143" fmla="*/ 15642 h 199"/>
                          <a:gd name="T144" fmla="+- 0 1562 737"/>
                          <a:gd name="T145" fmla="*/ T144 w 1107"/>
                          <a:gd name="T146" fmla="+- 0 15737 15538"/>
                          <a:gd name="T147" fmla="*/ 15737 h 199"/>
                          <a:gd name="T148" fmla="+- 0 1547 737"/>
                          <a:gd name="T149" fmla="*/ T148 w 1107"/>
                          <a:gd name="T150" fmla="+- 0 15706 15538"/>
                          <a:gd name="T151" fmla="*/ 15706 h 199"/>
                          <a:gd name="T152" fmla="+- 0 1625 737"/>
                          <a:gd name="T153" fmla="*/ T152 w 1107"/>
                          <a:gd name="T154" fmla="+- 0 15656 15538"/>
                          <a:gd name="T155" fmla="*/ 15656 h 199"/>
                          <a:gd name="T156" fmla="+- 0 1609 737"/>
                          <a:gd name="T157" fmla="*/ T156 w 1107"/>
                          <a:gd name="T158" fmla="+- 0 15620 15538"/>
                          <a:gd name="T159" fmla="*/ 15620 h 199"/>
                          <a:gd name="T160" fmla="+- 0 1574 737"/>
                          <a:gd name="T161" fmla="*/ T160 w 1107"/>
                          <a:gd name="T162" fmla="+- 0 15706 15538"/>
                          <a:gd name="T163" fmla="*/ 15706 h 199"/>
                          <a:gd name="T164" fmla="+- 0 1577 737"/>
                          <a:gd name="T165" fmla="*/ T164 w 1107"/>
                          <a:gd name="T166" fmla="+- 0 15632 15538"/>
                          <a:gd name="T167" fmla="*/ 15632 h 199"/>
                          <a:gd name="T168" fmla="+- 0 1616 737"/>
                          <a:gd name="T169" fmla="*/ T168 w 1107"/>
                          <a:gd name="T170" fmla="+- 0 15632 15538"/>
                          <a:gd name="T171" fmla="*/ 15632 h 199"/>
                          <a:gd name="T172" fmla="+- 0 1640 737"/>
                          <a:gd name="T173" fmla="*/ T172 w 1107"/>
                          <a:gd name="T174" fmla="+- 0 15669 15538"/>
                          <a:gd name="T175" fmla="*/ 15669 h 199"/>
                          <a:gd name="T176" fmla="+- 0 1715 737"/>
                          <a:gd name="T177" fmla="*/ T176 w 1107"/>
                          <a:gd name="T178" fmla="+- 0 15735 15538"/>
                          <a:gd name="T179" fmla="*/ 15735 h 199"/>
                          <a:gd name="T180" fmla="+- 0 1778 737"/>
                          <a:gd name="T181" fmla="*/ T180 w 1107"/>
                          <a:gd name="T182" fmla="+- 0 15704 15538"/>
                          <a:gd name="T183" fmla="*/ 15704 h 199"/>
                          <a:gd name="T184" fmla="+- 0 1677 737"/>
                          <a:gd name="T185" fmla="*/ T184 w 1107"/>
                          <a:gd name="T186" fmla="+- 0 15669 15538"/>
                          <a:gd name="T187" fmla="*/ 15669 h 199"/>
                          <a:gd name="T188" fmla="+- 0 1778 737"/>
                          <a:gd name="T189" fmla="*/ T188 w 1107"/>
                          <a:gd name="T190" fmla="+- 0 15634 15538"/>
                          <a:gd name="T191" fmla="*/ 15634 h 199"/>
                          <a:gd name="T192" fmla="+- 0 1715 737"/>
                          <a:gd name="T193" fmla="*/ T192 w 1107"/>
                          <a:gd name="T194" fmla="+- 0 15603 15538"/>
                          <a:gd name="T195" fmla="*/ 15603 h 199"/>
                          <a:gd name="T196" fmla="+- 0 1778 737"/>
                          <a:gd name="T197" fmla="*/ T196 w 1107"/>
                          <a:gd name="T198" fmla="+- 0 15733 15538"/>
                          <a:gd name="T199" fmla="*/ 15733 h 199"/>
                          <a:gd name="T200" fmla="+- 0 1733 737"/>
                          <a:gd name="T201" fmla="*/ T200 w 1107"/>
                          <a:gd name="T202" fmla="+- 0 15644 15538"/>
                          <a:gd name="T203" fmla="*/ 15644 h 199"/>
                          <a:gd name="T204" fmla="+- 0 1723 737"/>
                          <a:gd name="T205" fmla="*/ T204 w 1107"/>
                          <a:gd name="T206" fmla="+- 0 15702 15538"/>
                          <a:gd name="T207" fmla="*/ 15702 h 199"/>
                          <a:gd name="T208" fmla="+- 0 1742 737"/>
                          <a:gd name="T209" fmla="*/ T208 w 1107"/>
                          <a:gd name="T210" fmla="+- 0 15538 15538"/>
                          <a:gd name="T211" fmla="*/ 15538 h 199"/>
                          <a:gd name="T212" fmla="+- 0 1778 737"/>
                          <a:gd name="T213" fmla="*/ T212 w 1107"/>
                          <a:gd name="T214" fmla="+- 0 15538 15538"/>
                          <a:gd name="T215" fmla="*/ 15538 h 199"/>
                          <a:gd name="T216" fmla="+- 0 1805 737"/>
                          <a:gd name="T217" fmla="*/ T216 w 1107"/>
                          <a:gd name="T218" fmla="+- 0 15737 15538"/>
                          <a:gd name="T219" fmla="*/ 1573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07" h="199">
                            <a:moveTo>
                              <a:pt x="361" y="94"/>
                            </a:moveTo>
                            <a:lnTo>
                              <a:pt x="322" y="94"/>
                            </a:lnTo>
                            <a:lnTo>
                              <a:pt x="333" y="104"/>
                            </a:lnTo>
                            <a:lnTo>
                              <a:pt x="335" y="118"/>
                            </a:lnTo>
                            <a:lnTo>
                              <a:pt x="208" y="118"/>
                            </a:lnTo>
                            <a:lnTo>
                              <a:pt x="189" y="120"/>
                            </a:lnTo>
                            <a:lnTo>
                              <a:pt x="174" y="128"/>
                            </a:lnTo>
                            <a:lnTo>
                              <a:pt x="165" y="141"/>
                            </a:lnTo>
                            <a:lnTo>
                              <a:pt x="162" y="156"/>
                            </a:lnTo>
                            <a:lnTo>
                              <a:pt x="162" y="158"/>
                            </a:lnTo>
                            <a:lnTo>
                              <a:pt x="165" y="173"/>
                            </a:lnTo>
                            <a:lnTo>
                              <a:pt x="176" y="186"/>
                            </a:lnTo>
                            <a:lnTo>
                              <a:pt x="192" y="195"/>
                            </a:lnTo>
                            <a:lnTo>
                              <a:pt x="213" y="199"/>
                            </a:lnTo>
                            <a:lnTo>
                              <a:pt x="231" y="196"/>
                            </a:lnTo>
                            <a:lnTo>
                              <a:pt x="244" y="191"/>
                            </a:lnTo>
                            <a:lnTo>
                              <a:pt x="253" y="184"/>
                            </a:lnTo>
                            <a:lnTo>
                              <a:pt x="258" y="175"/>
                            </a:lnTo>
                            <a:lnTo>
                              <a:pt x="361" y="175"/>
                            </a:lnTo>
                            <a:lnTo>
                              <a:pt x="362" y="172"/>
                            </a:lnTo>
                            <a:lnTo>
                              <a:pt x="207" y="172"/>
                            </a:lnTo>
                            <a:lnTo>
                              <a:pt x="199" y="166"/>
                            </a:lnTo>
                            <a:lnTo>
                              <a:pt x="199" y="147"/>
                            </a:lnTo>
                            <a:lnTo>
                              <a:pt x="205" y="142"/>
                            </a:lnTo>
                            <a:lnTo>
                              <a:pt x="236" y="142"/>
                            </a:lnTo>
                            <a:lnTo>
                              <a:pt x="240" y="141"/>
                            </a:lnTo>
                            <a:lnTo>
                              <a:pt x="242" y="138"/>
                            </a:lnTo>
                            <a:lnTo>
                              <a:pt x="373" y="138"/>
                            </a:lnTo>
                            <a:lnTo>
                              <a:pt x="368" y="106"/>
                            </a:lnTo>
                            <a:lnTo>
                              <a:pt x="361" y="94"/>
                            </a:lnTo>
                            <a:close/>
                            <a:moveTo>
                              <a:pt x="361" y="175"/>
                            </a:moveTo>
                            <a:lnTo>
                              <a:pt x="258" y="175"/>
                            </a:lnTo>
                            <a:lnTo>
                              <a:pt x="267" y="184"/>
                            </a:lnTo>
                            <a:lnTo>
                              <a:pt x="278" y="192"/>
                            </a:lnTo>
                            <a:lnTo>
                              <a:pt x="292" y="197"/>
                            </a:lnTo>
                            <a:lnTo>
                              <a:pt x="308" y="199"/>
                            </a:lnTo>
                            <a:lnTo>
                              <a:pt x="328" y="196"/>
                            </a:lnTo>
                            <a:lnTo>
                              <a:pt x="346" y="189"/>
                            </a:lnTo>
                            <a:lnTo>
                              <a:pt x="360" y="176"/>
                            </a:lnTo>
                            <a:lnTo>
                              <a:pt x="361" y="175"/>
                            </a:lnTo>
                            <a:close/>
                            <a:moveTo>
                              <a:pt x="43" y="0"/>
                            </a:moveTo>
                            <a:lnTo>
                              <a:pt x="0" y="0"/>
                            </a:lnTo>
                            <a:lnTo>
                              <a:pt x="66" y="195"/>
                            </a:lnTo>
                            <a:lnTo>
                              <a:pt x="109" y="195"/>
                            </a:lnTo>
                            <a:lnTo>
                              <a:pt x="126" y="145"/>
                            </a:lnTo>
                            <a:lnTo>
                              <a:pt x="87" y="145"/>
                            </a:lnTo>
                            <a:lnTo>
                              <a:pt x="43" y="0"/>
                            </a:lnTo>
                            <a:close/>
                            <a:moveTo>
                              <a:pt x="373" y="138"/>
                            </a:moveTo>
                            <a:lnTo>
                              <a:pt x="242" y="138"/>
                            </a:lnTo>
                            <a:lnTo>
                              <a:pt x="242" y="163"/>
                            </a:lnTo>
                            <a:lnTo>
                              <a:pt x="232" y="172"/>
                            </a:lnTo>
                            <a:lnTo>
                              <a:pt x="362" y="172"/>
                            </a:lnTo>
                            <a:lnTo>
                              <a:pt x="365" y="168"/>
                            </a:lnTo>
                            <a:lnTo>
                              <a:pt x="294" y="168"/>
                            </a:lnTo>
                            <a:lnTo>
                              <a:pt x="282" y="156"/>
                            </a:lnTo>
                            <a:lnTo>
                              <a:pt x="281" y="142"/>
                            </a:lnTo>
                            <a:lnTo>
                              <a:pt x="373" y="142"/>
                            </a:lnTo>
                            <a:lnTo>
                              <a:pt x="373" y="140"/>
                            </a:lnTo>
                            <a:lnTo>
                              <a:pt x="373" y="138"/>
                            </a:lnTo>
                            <a:close/>
                            <a:moveTo>
                              <a:pt x="334" y="154"/>
                            </a:moveTo>
                            <a:lnTo>
                              <a:pt x="329" y="163"/>
                            </a:lnTo>
                            <a:lnTo>
                              <a:pt x="319" y="168"/>
                            </a:lnTo>
                            <a:lnTo>
                              <a:pt x="365" y="168"/>
                            </a:lnTo>
                            <a:lnTo>
                              <a:pt x="371" y="158"/>
                            </a:lnTo>
                            <a:lnTo>
                              <a:pt x="334" y="154"/>
                            </a:lnTo>
                            <a:close/>
                            <a:moveTo>
                              <a:pt x="175" y="0"/>
                            </a:moveTo>
                            <a:lnTo>
                              <a:pt x="134" y="0"/>
                            </a:lnTo>
                            <a:lnTo>
                              <a:pt x="88" y="145"/>
                            </a:lnTo>
                            <a:lnTo>
                              <a:pt x="126" y="145"/>
                            </a:lnTo>
                            <a:lnTo>
                              <a:pt x="175" y="0"/>
                            </a:lnTo>
                            <a:close/>
                            <a:moveTo>
                              <a:pt x="292" y="95"/>
                            </a:moveTo>
                            <a:lnTo>
                              <a:pt x="234" y="95"/>
                            </a:lnTo>
                            <a:lnTo>
                              <a:pt x="242" y="100"/>
                            </a:lnTo>
                            <a:lnTo>
                              <a:pt x="242" y="114"/>
                            </a:lnTo>
                            <a:lnTo>
                              <a:pt x="240" y="118"/>
                            </a:lnTo>
                            <a:lnTo>
                              <a:pt x="280" y="118"/>
                            </a:lnTo>
                            <a:lnTo>
                              <a:pt x="282" y="104"/>
                            </a:lnTo>
                            <a:lnTo>
                              <a:pt x="292" y="95"/>
                            </a:lnTo>
                            <a:close/>
                            <a:moveTo>
                              <a:pt x="223" y="64"/>
                            </a:moveTo>
                            <a:lnTo>
                              <a:pt x="206" y="65"/>
                            </a:lnTo>
                            <a:lnTo>
                              <a:pt x="191" y="69"/>
                            </a:lnTo>
                            <a:lnTo>
                              <a:pt x="178" y="74"/>
                            </a:lnTo>
                            <a:lnTo>
                              <a:pt x="168" y="80"/>
                            </a:lnTo>
                            <a:lnTo>
                              <a:pt x="182" y="107"/>
                            </a:lnTo>
                            <a:lnTo>
                              <a:pt x="190" y="103"/>
                            </a:lnTo>
                            <a:lnTo>
                              <a:pt x="200" y="99"/>
                            </a:lnTo>
                            <a:lnTo>
                              <a:pt x="210" y="96"/>
                            </a:lnTo>
                            <a:lnTo>
                              <a:pt x="220" y="95"/>
                            </a:lnTo>
                            <a:lnTo>
                              <a:pt x="292" y="95"/>
                            </a:lnTo>
                            <a:lnTo>
                              <a:pt x="293" y="94"/>
                            </a:lnTo>
                            <a:lnTo>
                              <a:pt x="361" y="94"/>
                            </a:lnTo>
                            <a:lnTo>
                              <a:pt x="353" y="82"/>
                            </a:lnTo>
                            <a:lnTo>
                              <a:pt x="349" y="79"/>
                            </a:lnTo>
                            <a:lnTo>
                              <a:pt x="265" y="79"/>
                            </a:lnTo>
                            <a:lnTo>
                              <a:pt x="258" y="73"/>
                            </a:lnTo>
                            <a:lnTo>
                              <a:pt x="248" y="68"/>
                            </a:lnTo>
                            <a:lnTo>
                              <a:pt x="236" y="65"/>
                            </a:lnTo>
                            <a:lnTo>
                              <a:pt x="223" y="64"/>
                            </a:lnTo>
                            <a:close/>
                            <a:moveTo>
                              <a:pt x="308" y="64"/>
                            </a:moveTo>
                            <a:lnTo>
                              <a:pt x="295" y="65"/>
                            </a:lnTo>
                            <a:lnTo>
                              <a:pt x="284" y="68"/>
                            </a:lnTo>
                            <a:lnTo>
                              <a:pt x="274" y="73"/>
                            </a:lnTo>
                            <a:lnTo>
                              <a:pt x="265" y="79"/>
                            </a:lnTo>
                            <a:lnTo>
                              <a:pt x="349" y="79"/>
                            </a:lnTo>
                            <a:lnTo>
                              <a:pt x="332" y="68"/>
                            </a:lnTo>
                            <a:lnTo>
                              <a:pt x="308" y="64"/>
                            </a:lnTo>
                            <a:close/>
                            <a:moveTo>
                              <a:pt x="424" y="67"/>
                            </a:moveTo>
                            <a:lnTo>
                              <a:pt x="389" y="67"/>
                            </a:lnTo>
                            <a:lnTo>
                              <a:pt x="389" y="195"/>
                            </a:lnTo>
                            <a:lnTo>
                              <a:pt x="425" y="195"/>
                            </a:lnTo>
                            <a:lnTo>
                              <a:pt x="425" y="134"/>
                            </a:lnTo>
                            <a:lnTo>
                              <a:pt x="427" y="120"/>
                            </a:lnTo>
                            <a:lnTo>
                              <a:pt x="432" y="110"/>
                            </a:lnTo>
                            <a:lnTo>
                              <a:pt x="440" y="105"/>
                            </a:lnTo>
                            <a:lnTo>
                              <a:pt x="452" y="103"/>
                            </a:lnTo>
                            <a:lnTo>
                              <a:pt x="468" y="103"/>
                            </a:lnTo>
                            <a:lnTo>
                              <a:pt x="468" y="88"/>
                            </a:lnTo>
                            <a:lnTo>
                              <a:pt x="424" y="88"/>
                            </a:lnTo>
                            <a:lnTo>
                              <a:pt x="424" y="67"/>
                            </a:lnTo>
                            <a:close/>
                            <a:moveTo>
                              <a:pt x="461" y="66"/>
                            </a:moveTo>
                            <a:lnTo>
                              <a:pt x="442" y="66"/>
                            </a:lnTo>
                            <a:lnTo>
                              <a:pt x="429" y="74"/>
                            </a:lnTo>
                            <a:lnTo>
                              <a:pt x="424" y="88"/>
                            </a:lnTo>
                            <a:lnTo>
                              <a:pt x="468" y="88"/>
                            </a:lnTo>
                            <a:lnTo>
                              <a:pt x="468" y="67"/>
                            </a:lnTo>
                            <a:lnTo>
                              <a:pt x="464" y="66"/>
                            </a:lnTo>
                            <a:lnTo>
                              <a:pt x="461" y="66"/>
                            </a:lnTo>
                            <a:close/>
                            <a:moveTo>
                              <a:pt x="574" y="67"/>
                            </a:moveTo>
                            <a:lnTo>
                              <a:pt x="538" y="67"/>
                            </a:lnTo>
                            <a:lnTo>
                              <a:pt x="538" y="195"/>
                            </a:lnTo>
                            <a:lnTo>
                              <a:pt x="575" y="195"/>
                            </a:lnTo>
                            <a:lnTo>
                              <a:pt x="575" y="112"/>
                            </a:lnTo>
                            <a:lnTo>
                              <a:pt x="581" y="104"/>
                            </a:lnTo>
                            <a:lnTo>
                              <a:pt x="591" y="98"/>
                            </a:lnTo>
                            <a:lnTo>
                              <a:pt x="740" y="98"/>
                            </a:lnTo>
                            <a:lnTo>
                              <a:pt x="739" y="91"/>
                            </a:lnTo>
                            <a:lnTo>
                              <a:pt x="736" y="87"/>
                            </a:lnTo>
                            <a:lnTo>
                              <a:pt x="652" y="87"/>
                            </a:lnTo>
                            <a:lnTo>
                              <a:pt x="649" y="82"/>
                            </a:lnTo>
                            <a:lnTo>
                              <a:pt x="573" y="82"/>
                            </a:lnTo>
                            <a:lnTo>
                              <a:pt x="574" y="77"/>
                            </a:lnTo>
                            <a:lnTo>
                              <a:pt x="574" y="67"/>
                            </a:lnTo>
                            <a:close/>
                            <a:moveTo>
                              <a:pt x="675" y="98"/>
                            </a:moveTo>
                            <a:lnTo>
                              <a:pt x="612" y="98"/>
                            </a:lnTo>
                            <a:lnTo>
                              <a:pt x="622" y="105"/>
                            </a:lnTo>
                            <a:lnTo>
                              <a:pt x="622" y="195"/>
                            </a:lnTo>
                            <a:lnTo>
                              <a:pt x="659" y="195"/>
                            </a:lnTo>
                            <a:lnTo>
                              <a:pt x="659" y="112"/>
                            </a:lnTo>
                            <a:lnTo>
                              <a:pt x="666" y="104"/>
                            </a:lnTo>
                            <a:lnTo>
                              <a:pt x="675" y="98"/>
                            </a:lnTo>
                            <a:close/>
                            <a:moveTo>
                              <a:pt x="740" y="98"/>
                            </a:moveTo>
                            <a:lnTo>
                              <a:pt x="696" y="98"/>
                            </a:lnTo>
                            <a:lnTo>
                              <a:pt x="706" y="104"/>
                            </a:lnTo>
                            <a:lnTo>
                              <a:pt x="706" y="195"/>
                            </a:lnTo>
                            <a:lnTo>
                              <a:pt x="743" y="195"/>
                            </a:lnTo>
                            <a:lnTo>
                              <a:pt x="743" y="111"/>
                            </a:lnTo>
                            <a:lnTo>
                              <a:pt x="740" y="98"/>
                            </a:lnTo>
                            <a:close/>
                            <a:moveTo>
                              <a:pt x="695" y="64"/>
                            </a:moveTo>
                            <a:lnTo>
                              <a:pt x="683" y="65"/>
                            </a:lnTo>
                            <a:lnTo>
                              <a:pt x="671" y="70"/>
                            </a:lnTo>
                            <a:lnTo>
                              <a:pt x="661" y="77"/>
                            </a:lnTo>
                            <a:lnTo>
                              <a:pt x="652" y="87"/>
                            </a:lnTo>
                            <a:lnTo>
                              <a:pt x="736" y="87"/>
                            </a:lnTo>
                            <a:lnTo>
                              <a:pt x="729" y="76"/>
                            </a:lnTo>
                            <a:lnTo>
                              <a:pt x="714" y="67"/>
                            </a:lnTo>
                            <a:lnTo>
                              <a:pt x="695" y="64"/>
                            </a:lnTo>
                            <a:close/>
                            <a:moveTo>
                              <a:pt x="611" y="64"/>
                            </a:moveTo>
                            <a:lnTo>
                              <a:pt x="601" y="65"/>
                            </a:lnTo>
                            <a:lnTo>
                              <a:pt x="590" y="69"/>
                            </a:lnTo>
                            <a:lnTo>
                              <a:pt x="581" y="75"/>
                            </a:lnTo>
                            <a:lnTo>
                              <a:pt x="573" y="82"/>
                            </a:lnTo>
                            <a:lnTo>
                              <a:pt x="649" y="82"/>
                            </a:lnTo>
                            <a:lnTo>
                              <a:pt x="646" y="77"/>
                            </a:lnTo>
                            <a:lnTo>
                              <a:pt x="636" y="70"/>
                            </a:lnTo>
                            <a:lnTo>
                              <a:pt x="625" y="65"/>
                            </a:lnTo>
                            <a:lnTo>
                              <a:pt x="611" y="64"/>
                            </a:lnTo>
                            <a:close/>
                            <a:moveTo>
                              <a:pt x="825" y="64"/>
                            </a:moveTo>
                            <a:lnTo>
                              <a:pt x="798" y="69"/>
                            </a:lnTo>
                            <a:lnTo>
                              <a:pt x="777" y="83"/>
                            </a:lnTo>
                            <a:lnTo>
                              <a:pt x="763" y="104"/>
                            </a:lnTo>
                            <a:lnTo>
                              <a:pt x="758" y="131"/>
                            </a:lnTo>
                            <a:lnTo>
                              <a:pt x="763" y="158"/>
                            </a:lnTo>
                            <a:lnTo>
                              <a:pt x="778" y="180"/>
                            </a:lnTo>
                            <a:lnTo>
                              <a:pt x="799" y="193"/>
                            </a:lnTo>
                            <a:lnTo>
                              <a:pt x="825" y="199"/>
                            </a:lnTo>
                            <a:lnTo>
                              <a:pt x="846" y="196"/>
                            </a:lnTo>
                            <a:lnTo>
                              <a:pt x="864" y="189"/>
                            </a:lnTo>
                            <a:lnTo>
                              <a:pt x="878" y="176"/>
                            </a:lnTo>
                            <a:lnTo>
                              <a:pt x="884" y="168"/>
                            </a:lnTo>
                            <a:lnTo>
                              <a:pt x="810" y="168"/>
                            </a:lnTo>
                            <a:lnTo>
                              <a:pt x="799" y="156"/>
                            </a:lnTo>
                            <a:lnTo>
                              <a:pt x="797" y="142"/>
                            </a:lnTo>
                            <a:lnTo>
                              <a:pt x="892" y="142"/>
                            </a:lnTo>
                            <a:lnTo>
                              <a:pt x="892" y="140"/>
                            </a:lnTo>
                            <a:lnTo>
                              <a:pt x="888" y="118"/>
                            </a:lnTo>
                            <a:lnTo>
                              <a:pt x="796" y="118"/>
                            </a:lnTo>
                            <a:lnTo>
                              <a:pt x="799" y="104"/>
                            </a:lnTo>
                            <a:lnTo>
                              <a:pt x="809" y="94"/>
                            </a:lnTo>
                            <a:lnTo>
                              <a:pt x="879" y="94"/>
                            </a:lnTo>
                            <a:lnTo>
                              <a:pt x="872" y="82"/>
                            </a:lnTo>
                            <a:lnTo>
                              <a:pt x="850" y="68"/>
                            </a:lnTo>
                            <a:lnTo>
                              <a:pt x="825" y="64"/>
                            </a:lnTo>
                            <a:close/>
                            <a:moveTo>
                              <a:pt x="852" y="154"/>
                            </a:moveTo>
                            <a:lnTo>
                              <a:pt x="847" y="163"/>
                            </a:lnTo>
                            <a:lnTo>
                              <a:pt x="837" y="168"/>
                            </a:lnTo>
                            <a:lnTo>
                              <a:pt x="884" y="168"/>
                            </a:lnTo>
                            <a:lnTo>
                              <a:pt x="889" y="158"/>
                            </a:lnTo>
                            <a:lnTo>
                              <a:pt x="852" y="154"/>
                            </a:lnTo>
                            <a:close/>
                            <a:moveTo>
                              <a:pt x="879" y="94"/>
                            </a:moveTo>
                            <a:lnTo>
                              <a:pt x="840" y="94"/>
                            </a:lnTo>
                            <a:lnTo>
                              <a:pt x="851" y="105"/>
                            </a:lnTo>
                            <a:lnTo>
                              <a:pt x="853" y="118"/>
                            </a:lnTo>
                            <a:lnTo>
                              <a:pt x="888" y="118"/>
                            </a:lnTo>
                            <a:lnTo>
                              <a:pt x="886" y="106"/>
                            </a:lnTo>
                            <a:lnTo>
                              <a:pt x="879" y="94"/>
                            </a:lnTo>
                            <a:close/>
                            <a:moveTo>
                              <a:pt x="964" y="64"/>
                            </a:moveTo>
                            <a:lnTo>
                              <a:pt x="940" y="69"/>
                            </a:lnTo>
                            <a:lnTo>
                              <a:pt x="920" y="83"/>
                            </a:lnTo>
                            <a:lnTo>
                              <a:pt x="907" y="104"/>
                            </a:lnTo>
                            <a:lnTo>
                              <a:pt x="903" y="131"/>
                            </a:lnTo>
                            <a:lnTo>
                              <a:pt x="907" y="158"/>
                            </a:lnTo>
                            <a:lnTo>
                              <a:pt x="921" y="180"/>
                            </a:lnTo>
                            <a:lnTo>
                              <a:pt x="940" y="193"/>
                            </a:lnTo>
                            <a:lnTo>
                              <a:pt x="965" y="199"/>
                            </a:lnTo>
                            <a:lnTo>
                              <a:pt x="978" y="197"/>
                            </a:lnTo>
                            <a:lnTo>
                              <a:pt x="989" y="193"/>
                            </a:lnTo>
                            <a:lnTo>
                              <a:pt x="998" y="186"/>
                            </a:lnTo>
                            <a:lnTo>
                              <a:pt x="1005" y="179"/>
                            </a:lnTo>
                            <a:lnTo>
                              <a:pt x="1041" y="179"/>
                            </a:lnTo>
                            <a:lnTo>
                              <a:pt x="1041" y="166"/>
                            </a:lnTo>
                            <a:lnTo>
                              <a:pt x="973" y="166"/>
                            </a:lnTo>
                            <a:lnTo>
                              <a:pt x="960" y="164"/>
                            </a:lnTo>
                            <a:lnTo>
                              <a:pt x="949" y="156"/>
                            </a:lnTo>
                            <a:lnTo>
                              <a:pt x="943" y="145"/>
                            </a:lnTo>
                            <a:lnTo>
                              <a:pt x="940" y="131"/>
                            </a:lnTo>
                            <a:lnTo>
                              <a:pt x="943" y="117"/>
                            </a:lnTo>
                            <a:lnTo>
                              <a:pt x="949" y="106"/>
                            </a:lnTo>
                            <a:lnTo>
                              <a:pt x="960" y="99"/>
                            </a:lnTo>
                            <a:lnTo>
                              <a:pt x="973" y="96"/>
                            </a:lnTo>
                            <a:lnTo>
                              <a:pt x="1041" y="96"/>
                            </a:lnTo>
                            <a:lnTo>
                              <a:pt x="1041" y="84"/>
                            </a:lnTo>
                            <a:lnTo>
                              <a:pt x="1005" y="84"/>
                            </a:lnTo>
                            <a:lnTo>
                              <a:pt x="999" y="76"/>
                            </a:lnTo>
                            <a:lnTo>
                              <a:pt x="990" y="70"/>
                            </a:lnTo>
                            <a:lnTo>
                              <a:pt x="978" y="65"/>
                            </a:lnTo>
                            <a:lnTo>
                              <a:pt x="964" y="64"/>
                            </a:lnTo>
                            <a:close/>
                            <a:moveTo>
                              <a:pt x="1041" y="179"/>
                            </a:moveTo>
                            <a:lnTo>
                              <a:pt x="1005" y="179"/>
                            </a:lnTo>
                            <a:lnTo>
                              <a:pt x="1005" y="195"/>
                            </a:lnTo>
                            <a:lnTo>
                              <a:pt x="1041" y="195"/>
                            </a:lnTo>
                            <a:lnTo>
                              <a:pt x="1041" y="179"/>
                            </a:lnTo>
                            <a:close/>
                            <a:moveTo>
                              <a:pt x="1041" y="96"/>
                            </a:moveTo>
                            <a:lnTo>
                              <a:pt x="973" y="96"/>
                            </a:lnTo>
                            <a:lnTo>
                              <a:pt x="986" y="99"/>
                            </a:lnTo>
                            <a:lnTo>
                              <a:pt x="996" y="106"/>
                            </a:lnTo>
                            <a:lnTo>
                              <a:pt x="1003" y="117"/>
                            </a:lnTo>
                            <a:lnTo>
                              <a:pt x="1005" y="131"/>
                            </a:lnTo>
                            <a:lnTo>
                              <a:pt x="1003" y="145"/>
                            </a:lnTo>
                            <a:lnTo>
                              <a:pt x="996" y="156"/>
                            </a:lnTo>
                            <a:lnTo>
                              <a:pt x="986" y="164"/>
                            </a:lnTo>
                            <a:lnTo>
                              <a:pt x="973" y="166"/>
                            </a:lnTo>
                            <a:lnTo>
                              <a:pt x="1041" y="166"/>
                            </a:lnTo>
                            <a:lnTo>
                              <a:pt x="1041" y="96"/>
                            </a:lnTo>
                            <a:close/>
                            <a:moveTo>
                              <a:pt x="1041" y="0"/>
                            </a:moveTo>
                            <a:lnTo>
                              <a:pt x="1005" y="0"/>
                            </a:lnTo>
                            <a:lnTo>
                              <a:pt x="1005" y="70"/>
                            </a:lnTo>
                            <a:lnTo>
                              <a:pt x="1005" y="76"/>
                            </a:lnTo>
                            <a:lnTo>
                              <a:pt x="1005" y="84"/>
                            </a:lnTo>
                            <a:lnTo>
                              <a:pt x="1041" y="84"/>
                            </a:lnTo>
                            <a:lnTo>
                              <a:pt x="1041" y="0"/>
                            </a:lnTo>
                            <a:close/>
                            <a:moveTo>
                              <a:pt x="1095" y="150"/>
                            </a:moveTo>
                            <a:lnTo>
                              <a:pt x="1068" y="150"/>
                            </a:lnTo>
                            <a:lnTo>
                              <a:pt x="1058" y="161"/>
                            </a:lnTo>
                            <a:lnTo>
                              <a:pt x="1058" y="188"/>
                            </a:lnTo>
                            <a:lnTo>
                              <a:pt x="1068" y="199"/>
                            </a:lnTo>
                            <a:lnTo>
                              <a:pt x="1095" y="199"/>
                            </a:lnTo>
                            <a:lnTo>
                              <a:pt x="1106" y="188"/>
                            </a:lnTo>
                            <a:lnTo>
                              <a:pt x="1106" y="161"/>
                            </a:lnTo>
                            <a:lnTo>
                              <a:pt x="1095" y="1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37702" id="AutoShape 17" o:spid="_x0000_s1026" style="position:absolute;margin-left:36.85pt;margin-top:776.9pt;width:55.35pt;height:9.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" path="m361,94r-39,l333,104r2,14l208,118r-19,2l174,128r-9,13l162,156r,2l165,173r11,13l192,195r21,4l231,196r13,-5l253,184r5,-9l361,175r1,-3l207,172r-8,-6l199,147r6,-5l236,142r4,-1l242,138r131,l368,106,361,94xm361,175r-103,l267,184r11,8l292,197r16,2l328,196r18,-7l360,176r1,-1xm43,l,,66,195r43,l126,145r-39,l43,xm373,138r-131,l242,163r-10,9l362,172r3,-4l294,168,282,156r-1,-14l373,142r,-2l373,138xm334,154r-5,9l319,168r46,l371,158r-37,-4xm175,l134,,88,145r38,l175,xm292,95r-58,l242,100r,14l240,118r40,l282,104r10,-9xm223,64r-17,1l191,69r-13,5l168,80r14,27l190,103r10,-4l210,96r10,-1l292,95r1,-1l361,94,353,82r-4,-3l265,79r-7,-6l248,68,236,65,223,64xm308,64r-13,1l284,68r-10,5l265,79r84,l332,68,308,64xm424,67r-35,l389,195r36,l425,134r2,-14l432,110r8,-5l452,103r16,l468,88r-44,l424,67xm461,66r-19,l429,74r-5,14l468,88r,-21l464,66r-3,xm574,67r-36,l538,195r37,l575,112r6,-8l591,98r149,l739,91r-3,-4l652,87r-3,-5l573,82r1,-5l574,67xm675,98r-63,l622,105r,90l659,195r,-83l666,104r9,-6xm740,98r-44,l706,104r,91l743,195r,-84l740,98xm695,64r-12,1l671,70r-10,7l652,87r84,l729,76,714,67,695,64xm611,64r-10,1l590,69r-9,6l573,82r76,l646,77,636,70,625,65,611,64xm825,64r-27,5l777,83r-14,21l758,131r5,27l778,180r21,13l825,199r21,-3l864,189r14,-13l884,168r-74,l799,156r-2,-14l892,142r,-2l888,118r-92,l799,104,809,94r70,l872,82,850,68,825,64xm852,154r-5,9l837,168r47,l889,158r-37,-4xm879,94r-39,l851,105r2,13l888,118r-2,-12l879,94xm964,64r-24,5l920,83r-13,21l903,131r4,27l921,180r19,13l965,199r13,-2l989,193r9,-7l1005,179r36,l1041,166r-68,l960,164r-11,-8l943,145r-3,-14l943,117r6,-11l960,99r13,-3l1041,96r,-12l1005,84r-6,-8l990,70,978,65,964,64xm1041,179r-36,l1005,195r36,l1041,179xm1041,96r-68,l986,99r10,7l1003,117r2,14l1003,145r-7,11l986,164r-13,2l1041,166r,-70xm1041,r-36,l1005,70r,6l1005,84r36,l1041,xm1095,150r-27,l1058,161r,27l1068,199r27,l1106,188r,-27l1095,150xe" fillcolor="#231f20" stroked="f">
              <v:path arrowok="t" o:connecttype="custom" o:connectlocs="132080,9941560;102870,9966960;146685,9991090;229870,9975850;149860,9956800;229235,9926320;185420,9991725;229235,9977755;80010,9958705;153670,9970135;179070,9965690;212090,9964420;212090,9964420;111125,9866630;152400,9941560;130810,9907905;120650,9932035;186055,9926320;163830,9912985;187325,9907905;210820,9909810;269875,9990455;287020,9932035;292735,9908540;297180,9909175;341630,9990455;469900,9928860;363855,9918700;394970,9933305;428625,9928860;471805,9990455;426085,9911080;453390,9909175;368935,9914255;396875,9907905;484505,9932670;523875,9992995;514350,9973310;563880,9941560;553720,9918700;531495,9973310;533400,9926320;558165,9926320;573405,9949815;621030,9991725;661035,9972040;596900,9949815;661035,9927590;621030,9907905;661035,9990455;632460,9933940;626110,9970770;638175,9866630;661035,9866630;678180,9992995" o:connectangles="0,0,0,0,0,0,0,0,0,0,0,0,0,0,0,0,0,0,0,0,0,0,0,0,0,0,0,0,0,0,0,0,0,0,0,0,0,0,0,0,0,0,0,0,0,0,0,0,0,0,0,0,0,0,0"/>
              <w10:wrap anchorx="page" anchory="page"/>
            </v:shape>
          </w:pict>
        </mc:Fallback>
      </mc:AlternateContent>
    </w:r>
    <w:r w:rsidR="00B74B8D">
      <w:rPr>
        <w:noProof/>
        <w:lang w:eastAsia="da-DK"/>
      </w:rPr>
      <w:drawing>
        <wp:anchor distT="0" distB="0" distL="0" distR="0" simplePos="0" relativeHeight="251658240" behindDoc="1" locked="0" layoutInCell="1" allowOverlap="1" wp14:anchorId="2F43C58E" wp14:editId="55FEB340">
          <wp:simplePos x="0" y="0"/>
          <wp:positionH relativeFrom="page">
            <wp:posOffset>476977</wp:posOffset>
          </wp:positionH>
          <wp:positionV relativeFrom="page">
            <wp:posOffset>10256887</wp:posOffset>
          </wp:positionV>
          <wp:extent cx="1056957" cy="66116"/>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1056957" cy="66116"/>
                  </a:xfrm>
                  <a:prstGeom prst="rect">
                    <a:avLst/>
                  </a:prstGeom>
                </pic:spPr>
              </pic:pic>
            </a:graphicData>
          </a:graphic>
        </wp:anchor>
      </w:drawing>
    </w:r>
    <w:r w:rsidR="00A046D2">
      <w:tab/>
    </w:r>
  </w:p>
  <w:p w14:paraId="476D75E0" w14:textId="77777777" w:rsidR="00B74B8D" w:rsidRDefault="00E03A21" w:rsidP="00D33344">
    <w:pPr>
      <w:rPr>
        <w:sz w:val="2"/>
        <w:szCs w:val="2"/>
      </w:rPr>
    </w:pPr>
    <w:r>
      <w:rPr>
        <w:noProof/>
        <w:lang w:eastAsia="da-DK"/>
      </w:rPr>
      <mc:AlternateContent>
        <mc:Choice Requires="wps">
          <w:drawing>
            <wp:anchor distT="0" distB="0" distL="114300" distR="114300" simplePos="0" relativeHeight="251659776" behindDoc="1" locked="0" layoutInCell="1" allowOverlap="1" wp14:anchorId="272F6FD9" wp14:editId="61E2AA40">
              <wp:simplePos x="0" y="0"/>
              <wp:positionH relativeFrom="page">
                <wp:posOffset>6285230</wp:posOffset>
              </wp:positionH>
              <wp:positionV relativeFrom="page">
                <wp:posOffset>9787255</wp:posOffset>
              </wp:positionV>
              <wp:extent cx="823595" cy="565150"/>
              <wp:effectExtent l="0" t="0" r="0" b="127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DD1" w14:textId="77777777" w:rsidR="00B74B8D" w:rsidRPr="009F15F6" w:rsidRDefault="00B74B8D" w:rsidP="00AE5EDA">
                          <w:pPr>
                            <w:pStyle w:val="Ingenafstand"/>
                            <w:rPr>
                              <w:lang w:val="da-DK"/>
                            </w:rPr>
                          </w:pPr>
                          <w:r w:rsidRPr="009F15F6">
                            <w:rPr>
                              <w:lang w:val="da-DK"/>
                            </w:rPr>
                            <w:t>ZBC</w:t>
                          </w:r>
                          <w:r w:rsidR="00B77D69" w:rsidRPr="009F15F6">
                            <w:rPr>
                              <w:lang w:val="da-DK"/>
                            </w:rPr>
                            <w:t xml:space="preserve"> Ringsted</w:t>
                          </w:r>
                        </w:p>
                        <w:p w14:paraId="48900B49" w14:textId="3128B0FF" w:rsidR="00B74B8D" w:rsidRPr="009F15F6" w:rsidRDefault="009F15F6" w:rsidP="00AE5EDA">
                          <w:pPr>
                            <w:pStyle w:val="Ingenafstand"/>
                            <w:rPr>
                              <w:b w:val="0"/>
                              <w:lang w:val="da-DK"/>
                            </w:rPr>
                          </w:pPr>
                          <w:r w:rsidRPr="009F15F6">
                            <w:rPr>
                              <w:b w:val="0"/>
                              <w:lang w:val="da-DK"/>
                            </w:rPr>
                            <w:t>Ahorn Allé</w:t>
                          </w:r>
                          <w:r w:rsidR="00B74B8D" w:rsidRPr="009F15F6">
                            <w:rPr>
                              <w:b w:val="0"/>
                              <w:lang w:val="da-DK"/>
                            </w:rPr>
                            <w:t xml:space="preserve"> </w:t>
                          </w:r>
                          <w:r w:rsidRPr="009F15F6">
                            <w:rPr>
                              <w:b w:val="0"/>
                              <w:lang w:val="da-DK"/>
                            </w:rPr>
                            <w:t>3-</w:t>
                          </w:r>
                          <w:r>
                            <w:rPr>
                              <w:b w:val="0"/>
                              <w:lang w:val="da-DK"/>
                            </w:rPr>
                            <w:t>5</w:t>
                          </w:r>
                        </w:p>
                        <w:p w14:paraId="590DB99F" w14:textId="77777777" w:rsidR="00B74B8D" w:rsidRPr="009F15F6" w:rsidRDefault="00B74B8D" w:rsidP="00AE5EDA">
                          <w:pPr>
                            <w:pStyle w:val="Ingenafstand"/>
                            <w:rPr>
                              <w:b w:val="0"/>
                              <w:lang w:val="da-DK"/>
                            </w:rPr>
                          </w:pPr>
                          <w:r w:rsidRPr="009F15F6">
                            <w:rPr>
                              <w:b w:val="0"/>
                              <w:lang w:val="da-DK"/>
                            </w:rPr>
                            <w:t>4100 Ringsted</w:t>
                          </w:r>
                        </w:p>
                        <w:p w14:paraId="7E96FB40" w14:textId="77777777" w:rsidR="00B74B8D" w:rsidRPr="009F15F6" w:rsidRDefault="009469AA" w:rsidP="00AE5EDA">
                          <w:pPr>
                            <w:pStyle w:val="Ingenafstand"/>
                            <w:rPr>
                              <w:b w:val="0"/>
                              <w:lang w:val="da-DK"/>
                            </w:rPr>
                          </w:pPr>
                          <w:proofErr w:type="spellStart"/>
                          <w:r w:rsidRPr="009F15F6">
                            <w:rPr>
                              <w:b w:val="0"/>
                              <w:lang w:val="da-DK"/>
                            </w:rPr>
                            <w:t>Tlf</w:t>
                          </w:r>
                          <w:proofErr w:type="spellEnd"/>
                          <w:r w:rsidR="00B74B8D" w:rsidRPr="009F15F6">
                            <w:rPr>
                              <w:b w:val="0"/>
                              <w:lang w:val="da-DK"/>
                            </w:rPr>
                            <w:t>: 5578 8888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F6FD9" id="_x0000_t202" coordsize="21600,21600" o:spt="202" path="m,l,21600r21600,l21600,xe">
              <v:stroke joinstyle="miter"/>
              <v:path gradientshapeok="t" o:connecttype="rect"/>
            </v:shapetype>
            <v:shape id="Text Box 23" o:spid="_x0000_s1026" type="#_x0000_t202" style="position:absolute;margin-left:494.9pt;margin-top:770.65pt;width:64.85pt;height:4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" filled="f" stroked="f">
              <v:textbox inset="0,0,0,0">
                <w:txbxContent>
                  <w:p w14:paraId="5BE3ADD1" w14:textId="77777777" w:rsidR="00B74B8D" w:rsidRPr="009F15F6" w:rsidRDefault="00B74B8D" w:rsidP="00AE5EDA">
                    <w:pPr>
                      <w:pStyle w:val="Ingenafstand"/>
                      <w:rPr>
                        <w:lang w:val="da-DK"/>
                      </w:rPr>
                    </w:pPr>
                    <w:r w:rsidRPr="009F15F6">
                      <w:rPr>
                        <w:lang w:val="da-DK"/>
                      </w:rPr>
                      <w:t>ZBC</w:t>
                    </w:r>
                    <w:r w:rsidR="00B77D69" w:rsidRPr="009F15F6">
                      <w:rPr>
                        <w:lang w:val="da-DK"/>
                      </w:rPr>
                      <w:t xml:space="preserve"> Ringsted</w:t>
                    </w:r>
                  </w:p>
                  <w:p w14:paraId="48900B49" w14:textId="3128B0FF" w:rsidR="00B74B8D" w:rsidRPr="009F15F6" w:rsidRDefault="009F15F6" w:rsidP="00AE5EDA">
                    <w:pPr>
                      <w:pStyle w:val="Ingenafstand"/>
                      <w:rPr>
                        <w:b w:val="0"/>
                        <w:lang w:val="da-DK"/>
                      </w:rPr>
                    </w:pPr>
                    <w:r w:rsidRPr="009F15F6">
                      <w:rPr>
                        <w:b w:val="0"/>
                        <w:lang w:val="da-DK"/>
                      </w:rPr>
                      <w:t>Ahorn Allé</w:t>
                    </w:r>
                    <w:r w:rsidR="00B74B8D" w:rsidRPr="009F15F6">
                      <w:rPr>
                        <w:b w:val="0"/>
                        <w:lang w:val="da-DK"/>
                      </w:rPr>
                      <w:t xml:space="preserve"> </w:t>
                    </w:r>
                    <w:r w:rsidRPr="009F15F6">
                      <w:rPr>
                        <w:b w:val="0"/>
                        <w:lang w:val="da-DK"/>
                      </w:rPr>
                      <w:t>3-</w:t>
                    </w:r>
                    <w:r>
                      <w:rPr>
                        <w:b w:val="0"/>
                        <w:lang w:val="da-DK"/>
                      </w:rPr>
                      <w:t>5</w:t>
                    </w:r>
                  </w:p>
                  <w:p w14:paraId="590DB99F" w14:textId="77777777" w:rsidR="00B74B8D" w:rsidRPr="009F15F6" w:rsidRDefault="00B74B8D" w:rsidP="00AE5EDA">
                    <w:pPr>
                      <w:pStyle w:val="Ingenafstand"/>
                      <w:rPr>
                        <w:b w:val="0"/>
                        <w:lang w:val="da-DK"/>
                      </w:rPr>
                    </w:pPr>
                    <w:r w:rsidRPr="009F15F6">
                      <w:rPr>
                        <w:b w:val="0"/>
                        <w:lang w:val="da-DK"/>
                      </w:rPr>
                      <w:t>4100 Ringsted</w:t>
                    </w:r>
                  </w:p>
                  <w:p w14:paraId="7E96FB40" w14:textId="77777777" w:rsidR="00B74B8D" w:rsidRPr="009F15F6" w:rsidRDefault="009469AA" w:rsidP="00AE5EDA">
                    <w:pPr>
                      <w:pStyle w:val="Ingenafstand"/>
                      <w:rPr>
                        <w:b w:val="0"/>
                        <w:lang w:val="da-DK"/>
                      </w:rPr>
                    </w:pPr>
                    <w:proofErr w:type="spellStart"/>
                    <w:r w:rsidRPr="009F15F6">
                      <w:rPr>
                        <w:b w:val="0"/>
                        <w:lang w:val="da-DK"/>
                      </w:rPr>
                      <w:t>Tlf</w:t>
                    </w:r>
                    <w:proofErr w:type="spellEnd"/>
                    <w:r w:rsidR="00B74B8D" w:rsidRPr="009F15F6">
                      <w:rPr>
                        <w:b w:val="0"/>
                        <w:lang w:val="da-DK"/>
                      </w:rPr>
                      <w:t>: 5578 8888</w:t>
                    </w:r>
                  </w:p>
                </w:txbxContent>
              </v:textbox>
              <w10:wrap anchorx="page" anchory="page"/>
            </v:shape>
          </w:pict>
        </mc:Fallback>
      </mc:AlternateContent>
    </w:r>
  </w:p>
  <w:p w14:paraId="0131B513" w14:textId="77777777" w:rsidR="00B74B8D" w:rsidRPr="00A92353" w:rsidRDefault="00B74B8D" w:rsidP="00D3334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B5848"/>
    <w:multiLevelType w:val="hybridMultilevel"/>
    <w:tmpl w:val="183CF8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0AD4BD0"/>
    <w:multiLevelType w:val="hybridMultilevel"/>
    <w:tmpl w:val="2408AEFC"/>
    <w:lvl w:ilvl="0" w:tplc="9292601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0C363A3"/>
    <w:multiLevelType w:val="hybridMultilevel"/>
    <w:tmpl w:val="F61C4E1C"/>
    <w:lvl w:ilvl="0" w:tplc="058C2FC8">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40E24CA3"/>
    <w:multiLevelType w:val="hybridMultilevel"/>
    <w:tmpl w:val="5A8E9536"/>
    <w:lvl w:ilvl="0" w:tplc="C3AA04E2">
      <w:start w:val="1"/>
      <w:numFmt w:val="bullet"/>
      <w:pStyle w:val="Listeafsnit"/>
      <w:lvlText w:val=""/>
      <w:lvlJc w:val="left"/>
      <w:pPr>
        <w:ind w:left="1418" w:hanging="284"/>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4470488D"/>
    <w:multiLevelType w:val="hybridMultilevel"/>
    <w:tmpl w:val="3C1425EA"/>
    <w:lvl w:ilvl="0" w:tplc="04060001">
      <w:start w:val="1"/>
      <w:numFmt w:val="bullet"/>
      <w:lvlText w:val=""/>
      <w:lvlJc w:val="left"/>
      <w:pPr>
        <w:ind w:left="743" w:hanging="360"/>
      </w:pPr>
      <w:rPr>
        <w:rFonts w:ascii="Symbol" w:hAnsi="Symbol" w:hint="default"/>
      </w:rPr>
    </w:lvl>
    <w:lvl w:ilvl="1" w:tplc="04060003" w:tentative="1">
      <w:start w:val="1"/>
      <w:numFmt w:val="bullet"/>
      <w:lvlText w:val="o"/>
      <w:lvlJc w:val="left"/>
      <w:pPr>
        <w:ind w:left="1463" w:hanging="360"/>
      </w:pPr>
      <w:rPr>
        <w:rFonts w:ascii="Courier New" w:hAnsi="Courier New" w:cs="Courier New" w:hint="default"/>
      </w:rPr>
    </w:lvl>
    <w:lvl w:ilvl="2" w:tplc="04060005" w:tentative="1">
      <w:start w:val="1"/>
      <w:numFmt w:val="bullet"/>
      <w:lvlText w:val=""/>
      <w:lvlJc w:val="left"/>
      <w:pPr>
        <w:ind w:left="2183" w:hanging="360"/>
      </w:pPr>
      <w:rPr>
        <w:rFonts w:ascii="Wingdings" w:hAnsi="Wingdings" w:hint="default"/>
      </w:rPr>
    </w:lvl>
    <w:lvl w:ilvl="3" w:tplc="04060001" w:tentative="1">
      <w:start w:val="1"/>
      <w:numFmt w:val="bullet"/>
      <w:lvlText w:val=""/>
      <w:lvlJc w:val="left"/>
      <w:pPr>
        <w:ind w:left="2903" w:hanging="360"/>
      </w:pPr>
      <w:rPr>
        <w:rFonts w:ascii="Symbol" w:hAnsi="Symbol" w:hint="default"/>
      </w:rPr>
    </w:lvl>
    <w:lvl w:ilvl="4" w:tplc="04060003" w:tentative="1">
      <w:start w:val="1"/>
      <w:numFmt w:val="bullet"/>
      <w:lvlText w:val="o"/>
      <w:lvlJc w:val="left"/>
      <w:pPr>
        <w:ind w:left="3623" w:hanging="360"/>
      </w:pPr>
      <w:rPr>
        <w:rFonts w:ascii="Courier New" w:hAnsi="Courier New" w:cs="Courier New" w:hint="default"/>
      </w:rPr>
    </w:lvl>
    <w:lvl w:ilvl="5" w:tplc="04060005" w:tentative="1">
      <w:start w:val="1"/>
      <w:numFmt w:val="bullet"/>
      <w:lvlText w:val=""/>
      <w:lvlJc w:val="left"/>
      <w:pPr>
        <w:ind w:left="4343" w:hanging="360"/>
      </w:pPr>
      <w:rPr>
        <w:rFonts w:ascii="Wingdings" w:hAnsi="Wingdings" w:hint="default"/>
      </w:rPr>
    </w:lvl>
    <w:lvl w:ilvl="6" w:tplc="04060001" w:tentative="1">
      <w:start w:val="1"/>
      <w:numFmt w:val="bullet"/>
      <w:lvlText w:val=""/>
      <w:lvlJc w:val="left"/>
      <w:pPr>
        <w:ind w:left="5063" w:hanging="360"/>
      </w:pPr>
      <w:rPr>
        <w:rFonts w:ascii="Symbol" w:hAnsi="Symbol" w:hint="default"/>
      </w:rPr>
    </w:lvl>
    <w:lvl w:ilvl="7" w:tplc="04060003" w:tentative="1">
      <w:start w:val="1"/>
      <w:numFmt w:val="bullet"/>
      <w:lvlText w:val="o"/>
      <w:lvlJc w:val="left"/>
      <w:pPr>
        <w:ind w:left="5783" w:hanging="360"/>
      </w:pPr>
      <w:rPr>
        <w:rFonts w:ascii="Courier New" w:hAnsi="Courier New" w:cs="Courier New" w:hint="default"/>
      </w:rPr>
    </w:lvl>
    <w:lvl w:ilvl="8" w:tplc="04060005" w:tentative="1">
      <w:start w:val="1"/>
      <w:numFmt w:val="bullet"/>
      <w:lvlText w:val=""/>
      <w:lvlJc w:val="left"/>
      <w:pPr>
        <w:ind w:left="6503" w:hanging="360"/>
      </w:pPr>
      <w:rPr>
        <w:rFonts w:ascii="Wingdings" w:hAnsi="Wingdings" w:hint="default"/>
      </w:rPr>
    </w:lvl>
  </w:abstractNum>
  <w:abstractNum w:abstractNumId="5" w15:restartNumberingAfterBreak="0">
    <w:nsid w:val="52E448D1"/>
    <w:multiLevelType w:val="hybridMultilevel"/>
    <w:tmpl w:val="6D245A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02901836">
    <w:abstractNumId w:val="5"/>
  </w:num>
  <w:num w:numId="2" w16cid:durableId="2112780887">
    <w:abstractNumId w:val="4"/>
  </w:num>
  <w:num w:numId="3" w16cid:durableId="1297638374">
    <w:abstractNumId w:val="1"/>
  </w:num>
  <w:num w:numId="4" w16cid:durableId="824660592">
    <w:abstractNumId w:val="2"/>
  </w:num>
  <w:num w:numId="5" w16cid:durableId="327367889">
    <w:abstractNumId w:val="3"/>
  </w:num>
  <w:num w:numId="6" w16cid:durableId="1808358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JPjnRwe7TzRtEfFbBMTR55+y8CEbdoZxnf7KXCBTqyDftO6fdMY4R7tL+BkL+frE"/>
  </w:docVars>
  <w:rsids>
    <w:rsidRoot w:val="00403D59"/>
    <w:rsid w:val="000B7E38"/>
    <w:rsid w:val="00122CAF"/>
    <w:rsid w:val="00137A0E"/>
    <w:rsid w:val="00166A51"/>
    <w:rsid w:val="001E4C2D"/>
    <w:rsid w:val="0021642A"/>
    <w:rsid w:val="00247620"/>
    <w:rsid w:val="00282763"/>
    <w:rsid w:val="002B67F9"/>
    <w:rsid w:val="002E170C"/>
    <w:rsid w:val="00346D0C"/>
    <w:rsid w:val="003C5EEF"/>
    <w:rsid w:val="003E1B9A"/>
    <w:rsid w:val="00403D59"/>
    <w:rsid w:val="00454C7E"/>
    <w:rsid w:val="00492B20"/>
    <w:rsid w:val="004C65DA"/>
    <w:rsid w:val="004D3542"/>
    <w:rsid w:val="004E77B2"/>
    <w:rsid w:val="00505548"/>
    <w:rsid w:val="005460D9"/>
    <w:rsid w:val="005B7B47"/>
    <w:rsid w:val="00636794"/>
    <w:rsid w:val="00746BBA"/>
    <w:rsid w:val="00752B8F"/>
    <w:rsid w:val="007E033B"/>
    <w:rsid w:val="00813773"/>
    <w:rsid w:val="0082596C"/>
    <w:rsid w:val="00835181"/>
    <w:rsid w:val="008D3603"/>
    <w:rsid w:val="00916AA0"/>
    <w:rsid w:val="00935B5D"/>
    <w:rsid w:val="00942ABD"/>
    <w:rsid w:val="009469AA"/>
    <w:rsid w:val="00953CF6"/>
    <w:rsid w:val="00957D95"/>
    <w:rsid w:val="009F15F6"/>
    <w:rsid w:val="00A046D2"/>
    <w:rsid w:val="00A6568A"/>
    <w:rsid w:val="00A92353"/>
    <w:rsid w:val="00AA1F4C"/>
    <w:rsid w:val="00AA24A6"/>
    <w:rsid w:val="00AE5EDA"/>
    <w:rsid w:val="00B13F1B"/>
    <w:rsid w:val="00B40FA0"/>
    <w:rsid w:val="00B42439"/>
    <w:rsid w:val="00B575A7"/>
    <w:rsid w:val="00B74B8D"/>
    <w:rsid w:val="00B77D69"/>
    <w:rsid w:val="00BA501D"/>
    <w:rsid w:val="00C00300"/>
    <w:rsid w:val="00C41F27"/>
    <w:rsid w:val="00CA30E4"/>
    <w:rsid w:val="00CA4924"/>
    <w:rsid w:val="00CC4A50"/>
    <w:rsid w:val="00CE1115"/>
    <w:rsid w:val="00D1763A"/>
    <w:rsid w:val="00D24C48"/>
    <w:rsid w:val="00D33344"/>
    <w:rsid w:val="00D842FF"/>
    <w:rsid w:val="00DC4156"/>
    <w:rsid w:val="00DD53EC"/>
    <w:rsid w:val="00E03A21"/>
    <w:rsid w:val="00E16954"/>
    <w:rsid w:val="00E17D43"/>
    <w:rsid w:val="00E20815"/>
    <w:rsid w:val="00E44014"/>
    <w:rsid w:val="00FA5D1F"/>
    <w:rsid w:val="00FD3F98"/>
    <w:rsid w:val="00FD6457"/>
    <w:rsid w:val="00FD70DA"/>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32A51"/>
  <w15:docId w15:val="{D2C91273-17F0-41D5-B6BF-402FBEA6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344"/>
    <w:rPr>
      <w:sz w:val="17"/>
      <w:szCs w:val="17"/>
      <w:lang w:val="da-DK"/>
    </w:rPr>
  </w:style>
  <w:style w:type="paragraph" w:styleId="Overskrift1">
    <w:name w:val="heading 1"/>
    <w:basedOn w:val="Normal"/>
    <w:next w:val="Normal"/>
    <w:link w:val="Overskrift1Tegn"/>
    <w:uiPriority w:val="9"/>
    <w:qFormat/>
    <w:rsid w:val="00FD3F98"/>
    <w:pPr>
      <w:keepNext/>
      <w:keepLines/>
      <w:spacing w:before="360" w:after="40" w:line="240" w:lineRule="auto"/>
      <w:outlineLvl w:val="0"/>
    </w:pPr>
    <w:rPr>
      <w:rFonts w:asciiTheme="majorHAnsi" w:eastAsiaTheme="majorEastAsia" w:hAnsiTheme="majorHAnsi" w:cstheme="majorBidi"/>
      <w:b/>
      <w:color w:val="495C53" w:themeColor="accent6" w:themeShade="BF"/>
      <w:sz w:val="22"/>
      <w:szCs w:val="22"/>
    </w:rPr>
  </w:style>
  <w:style w:type="paragraph" w:styleId="Overskrift2">
    <w:name w:val="heading 2"/>
    <w:basedOn w:val="Normal"/>
    <w:next w:val="Normal"/>
    <w:link w:val="Overskrift2Tegn"/>
    <w:uiPriority w:val="9"/>
    <w:unhideWhenUsed/>
    <w:qFormat/>
    <w:rsid w:val="00492B20"/>
    <w:pPr>
      <w:keepNext/>
      <w:keepLines/>
      <w:spacing w:before="80" w:after="0" w:line="240" w:lineRule="auto"/>
      <w:outlineLvl w:val="1"/>
    </w:pPr>
    <w:rPr>
      <w:rFonts w:asciiTheme="majorHAnsi" w:eastAsiaTheme="majorEastAsia" w:hAnsiTheme="majorHAnsi" w:cstheme="majorBidi"/>
      <w:color w:val="495C53" w:themeColor="accent6" w:themeShade="BF"/>
      <w:sz w:val="28"/>
      <w:szCs w:val="28"/>
    </w:rPr>
  </w:style>
  <w:style w:type="paragraph" w:styleId="Overskrift3">
    <w:name w:val="heading 3"/>
    <w:basedOn w:val="Normal"/>
    <w:next w:val="Normal"/>
    <w:link w:val="Overskrift3Tegn"/>
    <w:uiPriority w:val="9"/>
    <w:semiHidden/>
    <w:unhideWhenUsed/>
    <w:qFormat/>
    <w:rsid w:val="00492B20"/>
    <w:pPr>
      <w:keepNext/>
      <w:keepLines/>
      <w:spacing w:before="80" w:after="0" w:line="240" w:lineRule="auto"/>
      <w:outlineLvl w:val="2"/>
    </w:pPr>
    <w:rPr>
      <w:rFonts w:asciiTheme="majorHAnsi" w:eastAsiaTheme="majorEastAsia" w:hAnsiTheme="majorHAnsi" w:cstheme="majorBidi"/>
      <w:color w:val="495C53" w:themeColor="accent6" w:themeShade="BF"/>
      <w:sz w:val="24"/>
      <w:szCs w:val="24"/>
    </w:rPr>
  </w:style>
  <w:style w:type="paragraph" w:styleId="Overskrift4">
    <w:name w:val="heading 4"/>
    <w:basedOn w:val="Normal"/>
    <w:next w:val="Normal"/>
    <w:link w:val="Overskrift4Tegn"/>
    <w:uiPriority w:val="9"/>
    <w:semiHidden/>
    <w:unhideWhenUsed/>
    <w:qFormat/>
    <w:rsid w:val="00492B20"/>
    <w:pPr>
      <w:keepNext/>
      <w:keepLines/>
      <w:spacing w:before="80" w:after="0"/>
      <w:outlineLvl w:val="3"/>
    </w:pPr>
    <w:rPr>
      <w:rFonts w:asciiTheme="majorHAnsi" w:eastAsiaTheme="majorEastAsia" w:hAnsiTheme="majorHAnsi" w:cstheme="majorBidi"/>
      <w:color w:val="627C70" w:themeColor="accent6"/>
      <w:sz w:val="22"/>
      <w:szCs w:val="22"/>
    </w:rPr>
  </w:style>
  <w:style w:type="paragraph" w:styleId="Overskrift5">
    <w:name w:val="heading 5"/>
    <w:basedOn w:val="Normal"/>
    <w:next w:val="Normal"/>
    <w:link w:val="Overskrift5Tegn"/>
    <w:uiPriority w:val="9"/>
    <w:semiHidden/>
    <w:unhideWhenUsed/>
    <w:qFormat/>
    <w:rsid w:val="00492B20"/>
    <w:pPr>
      <w:keepNext/>
      <w:keepLines/>
      <w:spacing w:before="40" w:after="0"/>
      <w:outlineLvl w:val="4"/>
    </w:pPr>
    <w:rPr>
      <w:rFonts w:asciiTheme="majorHAnsi" w:eastAsiaTheme="majorEastAsia" w:hAnsiTheme="majorHAnsi" w:cstheme="majorBidi"/>
      <w:i/>
      <w:iCs/>
      <w:color w:val="627C70" w:themeColor="accent6"/>
      <w:sz w:val="22"/>
      <w:szCs w:val="22"/>
    </w:rPr>
  </w:style>
  <w:style w:type="paragraph" w:styleId="Overskrift6">
    <w:name w:val="heading 6"/>
    <w:basedOn w:val="Normal"/>
    <w:next w:val="Normal"/>
    <w:link w:val="Overskrift6Tegn"/>
    <w:uiPriority w:val="9"/>
    <w:semiHidden/>
    <w:unhideWhenUsed/>
    <w:qFormat/>
    <w:rsid w:val="00492B20"/>
    <w:pPr>
      <w:keepNext/>
      <w:keepLines/>
      <w:spacing w:before="40" w:after="0"/>
      <w:outlineLvl w:val="5"/>
    </w:pPr>
    <w:rPr>
      <w:rFonts w:asciiTheme="majorHAnsi" w:eastAsiaTheme="majorEastAsia" w:hAnsiTheme="majorHAnsi" w:cstheme="majorBidi"/>
      <w:color w:val="627C70" w:themeColor="accent6"/>
    </w:rPr>
  </w:style>
  <w:style w:type="paragraph" w:styleId="Overskrift7">
    <w:name w:val="heading 7"/>
    <w:basedOn w:val="Normal"/>
    <w:next w:val="Normal"/>
    <w:link w:val="Overskrift7Tegn"/>
    <w:uiPriority w:val="9"/>
    <w:semiHidden/>
    <w:unhideWhenUsed/>
    <w:qFormat/>
    <w:rsid w:val="00492B20"/>
    <w:pPr>
      <w:keepNext/>
      <w:keepLines/>
      <w:spacing w:before="40" w:after="0"/>
      <w:outlineLvl w:val="6"/>
    </w:pPr>
    <w:rPr>
      <w:rFonts w:asciiTheme="majorHAnsi" w:eastAsiaTheme="majorEastAsia" w:hAnsiTheme="majorHAnsi" w:cstheme="majorBidi"/>
      <w:b/>
      <w:bCs/>
      <w:color w:val="627C70" w:themeColor="accent6"/>
    </w:rPr>
  </w:style>
  <w:style w:type="paragraph" w:styleId="Overskrift8">
    <w:name w:val="heading 8"/>
    <w:basedOn w:val="Normal"/>
    <w:next w:val="Normal"/>
    <w:link w:val="Overskrift8Tegn"/>
    <w:uiPriority w:val="9"/>
    <w:semiHidden/>
    <w:unhideWhenUsed/>
    <w:qFormat/>
    <w:rsid w:val="00492B20"/>
    <w:pPr>
      <w:keepNext/>
      <w:keepLines/>
      <w:spacing w:before="40" w:after="0"/>
      <w:outlineLvl w:val="7"/>
    </w:pPr>
    <w:rPr>
      <w:rFonts w:asciiTheme="majorHAnsi" w:eastAsiaTheme="majorEastAsia" w:hAnsiTheme="majorHAnsi" w:cstheme="majorBidi"/>
      <w:b/>
      <w:bCs/>
      <w:i/>
      <w:iCs/>
      <w:color w:val="627C70" w:themeColor="accent6"/>
    </w:rPr>
  </w:style>
  <w:style w:type="paragraph" w:styleId="Overskrift9">
    <w:name w:val="heading 9"/>
    <w:basedOn w:val="Normal"/>
    <w:next w:val="Normal"/>
    <w:link w:val="Overskrift9Tegn"/>
    <w:uiPriority w:val="9"/>
    <w:semiHidden/>
    <w:unhideWhenUsed/>
    <w:qFormat/>
    <w:rsid w:val="00492B20"/>
    <w:pPr>
      <w:keepNext/>
      <w:keepLines/>
      <w:spacing w:before="40" w:after="0"/>
      <w:outlineLvl w:val="8"/>
    </w:pPr>
    <w:rPr>
      <w:rFonts w:asciiTheme="majorHAnsi" w:eastAsiaTheme="majorEastAsia" w:hAnsiTheme="majorHAnsi" w:cstheme="majorBidi"/>
      <w:i/>
      <w:iCs/>
      <w:color w:val="627C70" w:themeColor="accent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rsid w:val="00746BBA"/>
    <w:pPr>
      <w:ind w:left="20"/>
    </w:pPr>
  </w:style>
  <w:style w:type="paragraph" w:styleId="Listeafsnit">
    <w:name w:val="List Paragraph"/>
    <w:basedOn w:val="Normal"/>
    <w:uiPriority w:val="34"/>
    <w:qFormat/>
    <w:rsid w:val="00D1763A"/>
    <w:pPr>
      <w:numPr>
        <w:numId w:val="5"/>
      </w:numPr>
      <w:ind w:left="568"/>
      <w:contextualSpacing/>
    </w:pPr>
  </w:style>
  <w:style w:type="paragraph" w:customStyle="1" w:styleId="TableParagraph">
    <w:name w:val="Table Paragraph"/>
    <w:basedOn w:val="Normal"/>
    <w:uiPriority w:val="1"/>
  </w:style>
  <w:style w:type="paragraph" w:styleId="Sidehoved">
    <w:name w:val="header"/>
    <w:basedOn w:val="Normal"/>
    <w:link w:val="SidehovedTegn"/>
    <w:uiPriority w:val="99"/>
    <w:unhideWhenUsed/>
    <w:rsid w:val="0082596C"/>
    <w:pPr>
      <w:tabs>
        <w:tab w:val="center" w:pos="4819"/>
        <w:tab w:val="right" w:pos="9638"/>
      </w:tabs>
    </w:pPr>
  </w:style>
  <w:style w:type="character" w:customStyle="1" w:styleId="SidehovedTegn">
    <w:name w:val="Sidehoved Tegn"/>
    <w:basedOn w:val="Standardskrifttypeiafsnit"/>
    <w:link w:val="Sidehoved"/>
    <w:uiPriority w:val="99"/>
    <w:rsid w:val="0082596C"/>
    <w:rPr>
      <w:rFonts w:ascii="Arial" w:eastAsia="Arial" w:hAnsi="Arial" w:cs="Arial"/>
    </w:rPr>
  </w:style>
  <w:style w:type="paragraph" w:styleId="Sidefod">
    <w:name w:val="footer"/>
    <w:basedOn w:val="Normal"/>
    <w:link w:val="SidefodTegn"/>
    <w:uiPriority w:val="99"/>
    <w:unhideWhenUsed/>
    <w:rsid w:val="0082596C"/>
    <w:pPr>
      <w:tabs>
        <w:tab w:val="center" w:pos="4819"/>
        <w:tab w:val="right" w:pos="9638"/>
      </w:tabs>
    </w:pPr>
  </w:style>
  <w:style w:type="character" w:customStyle="1" w:styleId="SidefodTegn">
    <w:name w:val="Sidefod Tegn"/>
    <w:basedOn w:val="Standardskrifttypeiafsnit"/>
    <w:link w:val="Sidefod"/>
    <w:uiPriority w:val="99"/>
    <w:rsid w:val="0082596C"/>
    <w:rPr>
      <w:rFonts w:ascii="Arial" w:eastAsia="Arial" w:hAnsi="Arial" w:cs="Arial"/>
    </w:rPr>
  </w:style>
  <w:style w:type="paragraph" w:customStyle="1" w:styleId="Grundlggendeafsnit">
    <w:name w:val="[Grundlæggende afsnit]"/>
    <w:basedOn w:val="Normal"/>
    <w:uiPriority w:val="99"/>
    <w:rsid w:val="00C00300"/>
    <w:pPr>
      <w:adjustRightInd w:val="0"/>
      <w:textAlignment w:val="center"/>
    </w:pPr>
    <w:rPr>
      <w:rFonts w:ascii="Minion Pro" w:eastAsiaTheme="minorHAnsi" w:hAnsi="Minion Pro" w:cs="Minion Pro"/>
      <w:color w:val="000000"/>
      <w:sz w:val="24"/>
      <w:szCs w:val="24"/>
    </w:rPr>
  </w:style>
  <w:style w:type="character" w:customStyle="1" w:styleId="Overskrift1Tegn">
    <w:name w:val="Overskrift 1 Tegn"/>
    <w:basedOn w:val="Standardskrifttypeiafsnit"/>
    <w:link w:val="Overskrift1"/>
    <w:uiPriority w:val="9"/>
    <w:rsid w:val="00FD3F98"/>
    <w:rPr>
      <w:rFonts w:asciiTheme="majorHAnsi" w:eastAsiaTheme="majorEastAsia" w:hAnsiTheme="majorHAnsi" w:cstheme="majorBidi"/>
      <w:b/>
      <w:color w:val="495C53" w:themeColor="accent6" w:themeShade="BF"/>
      <w:sz w:val="22"/>
      <w:szCs w:val="22"/>
      <w:lang w:val="da-DK"/>
    </w:rPr>
  </w:style>
  <w:style w:type="character" w:customStyle="1" w:styleId="Overskrift2Tegn">
    <w:name w:val="Overskrift 2 Tegn"/>
    <w:basedOn w:val="Standardskrifttypeiafsnit"/>
    <w:link w:val="Overskrift2"/>
    <w:uiPriority w:val="9"/>
    <w:rsid w:val="00492B20"/>
    <w:rPr>
      <w:rFonts w:asciiTheme="majorHAnsi" w:eastAsiaTheme="majorEastAsia" w:hAnsiTheme="majorHAnsi" w:cstheme="majorBidi"/>
      <w:color w:val="495C53" w:themeColor="accent6" w:themeShade="BF"/>
      <w:sz w:val="28"/>
      <w:szCs w:val="28"/>
    </w:rPr>
  </w:style>
  <w:style w:type="character" w:customStyle="1" w:styleId="Overskrift3Tegn">
    <w:name w:val="Overskrift 3 Tegn"/>
    <w:basedOn w:val="Standardskrifttypeiafsnit"/>
    <w:link w:val="Overskrift3"/>
    <w:uiPriority w:val="9"/>
    <w:semiHidden/>
    <w:rsid w:val="00492B20"/>
    <w:rPr>
      <w:rFonts w:asciiTheme="majorHAnsi" w:eastAsiaTheme="majorEastAsia" w:hAnsiTheme="majorHAnsi" w:cstheme="majorBidi"/>
      <w:color w:val="495C53" w:themeColor="accent6" w:themeShade="BF"/>
      <w:sz w:val="24"/>
      <w:szCs w:val="24"/>
    </w:rPr>
  </w:style>
  <w:style w:type="character" w:customStyle="1" w:styleId="Overskrift4Tegn">
    <w:name w:val="Overskrift 4 Tegn"/>
    <w:basedOn w:val="Standardskrifttypeiafsnit"/>
    <w:link w:val="Overskrift4"/>
    <w:uiPriority w:val="9"/>
    <w:semiHidden/>
    <w:rsid w:val="00492B20"/>
    <w:rPr>
      <w:rFonts w:asciiTheme="majorHAnsi" w:eastAsiaTheme="majorEastAsia" w:hAnsiTheme="majorHAnsi" w:cstheme="majorBidi"/>
      <w:color w:val="627C70" w:themeColor="accent6"/>
      <w:sz w:val="22"/>
      <w:szCs w:val="22"/>
    </w:rPr>
  </w:style>
  <w:style w:type="character" w:customStyle="1" w:styleId="Overskrift5Tegn">
    <w:name w:val="Overskrift 5 Tegn"/>
    <w:basedOn w:val="Standardskrifttypeiafsnit"/>
    <w:link w:val="Overskrift5"/>
    <w:uiPriority w:val="9"/>
    <w:semiHidden/>
    <w:rsid w:val="00492B20"/>
    <w:rPr>
      <w:rFonts w:asciiTheme="majorHAnsi" w:eastAsiaTheme="majorEastAsia" w:hAnsiTheme="majorHAnsi" w:cstheme="majorBidi"/>
      <w:i/>
      <w:iCs/>
      <w:color w:val="627C70" w:themeColor="accent6"/>
      <w:sz w:val="22"/>
      <w:szCs w:val="22"/>
    </w:rPr>
  </w:style>
  <w:style w:type="character" w:customStyle="1" w:styleId="Overskrift6Tegn">
    <w:name w:val="Overskrift 6 Tegn"/>
    <w:basedOn w:val="Standardskrifttypeiafsnit"/>
    <w:link w:val="Overskrift6"/>
    <w:uiPriority w:val="9"/>
    <w:semiHidden/>
    <w:rsid w:val="00492B20"/>
    <w:rPr>
      <w:rFonts w:asciiTheme="majorHAnsi" w:eastAsiaTheme="majorEastAsia" w:hAnsiTheme="majorHAnsi" w:cstheme="majorBidi"/>
      <w:color w:val="627C70" w:themeColor="accent6"/>
    </w:rPr>
  </w:style>
  <w:style w:type="character" w:customStyle="1" w:styleId="Overskrift7Tegn">
    <w:name w:val="Overskrift 7 Tegn"/>
    <w:basedOn w:val="Standardskrifttypeiafsnit"/>
    <w:link w:val="Overskrift7"/>
    <w:uiPriority w:val="9"/>
    <w:semiHidden/>
    <w:rsid w:val="00492B20"/>
    <w:rPr>
      <w:rFonts w:asciiTheme="majorHAnsi" w:eastAsiaTheme="majorEastAsia" w:hAnsiTheme="majorHAnsi" w:cstheme="majorBidi"/>
      <w:b/>
      <w:bCs/>
      <w:color w:val="627C70" w:themeColor="accent6"/>
    </w:rPr>
  </w:style>
  <w:style w:type="character" w:customStyle="1" w:styleId="Overskrift8Tegn">
    <w:name w:val="Overskrift 8 Tegn"/>
    <w:basedOn w:val="Standardskrifttypeiafsnit"/>
    <w:link w:val="Overskrift8"/>
    <w:uiPriority w:val="9"/>
    <w:semiHidden/>
    <w:rsid w:val="00492B20"/>
    <w:rPr>
      <w:rFonts w:asciiTheme="majorHAnsi" w:eastAsiaTheme="majorEastAsia" w:hAnsiTheme="majorHAnsi" w:cstheme="majorBidi"/>
      <w:b/>
      <w:bCs/>
      <w:i/>
      <w:iCs/>
      <w:color w:val="627C70" w:themeColor="accent6"/>
      <w:sz w:val="20"/>
      <w:szCs w:val="20"/>
    </w:rPr>
  </w:style>
  <w:style w:type="character" w:customStyle="1" w:styleId="Overskrift9Tegn">
    <w:name w:val="Overskrift 9 Tegn"/>
    <w:basedOn w:val="Standardskrifttypeiafsnit"/>
    <w:link w:val="Overskrift9"/>
    <w:uiPriority w:val="9"/>
    <w:semiHidden/>
    <w:rsid w:val="00492B20"/>
    <w:rPr>
      <w:rFonts w:asciiTheme="majorHAnsi" w:eastAsiaTheme="majorEastAsia" w:hAnsiTheme="majorHAnsi" w:cstheme="majorBidi"/>
      <w:i/>
      <w:iCs/>
      <w:color w:val="627C70" w:themeColor="accent6"/>
      <w:sz w:val="20"/>
      <w:szCs w:val="20"/>
    </w:rPr>
  </w:style>
  <w:style w:type="paragraph" w:styleId="Billedtekst">
    <w:name w:val="caption"/>
    <w:basedOn w:val="Normal"/>
    <w:next w:val="Normal"/>
    <w:uiPriority w:val="35"/>
    <w:semiHidden/>
    <w:unhideWhenUsed/>
    <w:qFormat/>
    <w:rsid w:val="00492B20"/>
    <w:pPr>
      <w:spacing w:line="240" w:lineRule="auto"/>
    </w:pPr>
    <w:rPr>
      <w:b/>
      <w:bCs/>
      <w:smallCaps/>
      <w:color w:val="595959" w:themeColor="text1" w:themeTint="A6"/>
    </w:rPr>
  </w:style>
  <w:style w:type="paragraph" w:styleId="Titel">
    <w:name w:val="Title"/>
    <w:basedOn w:val="Normal"/>
    <w:next w:val="Normal"/>
    <w:link w:val="TitelTegn"/>
    <w:uiPriority w:val="10"/>
    <w:qFormat/>
    <w:rsid w:val="00E44014"/>
    <w:pPr>
      <w:spacing w:after="0" w:line="240" w:lineRule="auto"/>
    </w:pPr>
    <w:rPr>
      <w:b/>
      <w:sz w:val="18"/>
      <w:szCs w:val="18"/>
    </w:rPr>
  </w:style>
  <w:style w:type="character" w:customStyle="1" w:styleId="TitelTegn">
    <w:name w:val="Titel Tegn"/>
    <w:basedOn w:val="Standardskrifttypeiafsnit"/>
    <w:link w:val="Titel"/>
    <w:uiPriority w:val="10"/>
    <w:rsid w:val="00E44014"/>
    <w:rPr>
      <w:b/>
      <w:sz w:val="18"/>
      <w:szCs w:val="18"/>
      <w:lang w:val="da-DK"/>
    </w:rPr>
  </w:style>
  <w:style w:type="paragraph" w:styleId="Undertitel">
    <w:name w:val="Subtitle"/>
    <w:basedOn w:val="Normal"/>
    <w:next w:val="Normal"/>
    <w:link w:val="UndertitelTegn"/>
    <w:uiPriority w:val="11"/>
    <w:qFormat/>
    <w:rsid w:val="00492B20"/>
    <w:pPr>
      <w:numPr>
        <w:ilvl w:val="1"/>
      </w:numPr>
      <w:spacing w:line="240" w:lineRule="auto"/>
    </w:pPr>
    <w:rPr>
      <w:rFonts w:asciiTheme="majorHAnsi" w:eastAsiaTheme="majorEastAsia" w:hAnsiTheme="majorHAnsi" w:cstheme="majorBidi"/>
      <w:sz w:val="30"/>
      <w:szCs w:val="30"/>
    </w:rPr>
  </w:style>
  <w:style w:type="character" w:customStyle="1" w:styleId="UndertitelTegn">
    <w:name w:val="Undertitel Tegn"/>
    <w:basedOn w:val="Standardskrifttypeiafsnit"/>
    <w:link w:val="Undertitel"/>
    <w:uiPriority w:val="11"/>
    <w:rsid w:val="00492B20"/>
    <w:rPr>
      <w:rFonts w:asciiTheme="majorHAnsi" w:eastAsiaTheme="majorEastAsia" w:hAnsiTheme="majorHAnsi" w:cstheme="majorBidi"/>
      <w:sz w:val="30"/>
      <w:szCs w:val="30"/>
    </w:rPr>
  </w:style>
  <w:style w:type="character" w:styleId="Strk">
    <w:name w:val="Strong"/>
    <w:basedOn w:val="Standardskrifttypeiafsnit"/>
    <w:uiPriority w:val="22"/>
    <w:qFormat/>
    <w:rsid w:val="00492B20"/>
    <w:rPr>
      <w:b/>
      <w:bCs/>
    </w:rPr>
  </w:style>
  <w:style w:type="character" w:styleId="Fremhv">
    <w:name w:val="Emphasis"/>
    <w:basedOn w:val="Standardskrifttypeiafsnit"/>
    <w:uiPriority w:val="20"/>
    <w:qFormat/>
    <w:rsid w:val="00492B20"/>
    <w:rPr>
      <w:i/>
      <w:iCs/>
      <w:color w:val="627C70" w:themeColor="accent6"/>
    </w:rPr>
  </w:style>
  <w:style w:type="paragraph" w:styleId="Ingenafstand">
    <w:name w:val="No Spacing"/>
    <w:aliases w:val="Footer"/>
    <w:link w:val="IngenafstandTegn"/>
    <w:autoRedefine/>
    <w:uiPriority w:val="1"/>
    <w:qFormat/>
    <w:rsid w:val="00AE5EDA"/>
    <w:pPr>
      <w:spacing w:after="0" w:line="276" w:lineRule="auto"/>
      <w:jc w:val="right"/>
    </w:pPr>
    <w:rPr>
      <w:b/>
      <w:sz w:val="14"/>
      <w:szCs w:val="14"/>
    </w:rPr>
  </w:style>
  <w:style w:type="paragraph" w:styleId="Citat">
    <w:name w:val="Quote"/>
    <w:basedOn w:val="Normal"/>
    <w:next w:val="Normal"/>
    <w:link w:val="CitatTegn"/>
    <w:uiPriority w:val="29"/>
    <w:qFormat/>
    <w:rsid w:val="00492B20"/>
    <w:pPr>
      <w:spacing w:before="160"/>
      <w:ind w:left="720" w:right="720"/>
      <w:jc w:val="center"/>
    </w:pPr>
    <w:rPr>
      <w:i/>
      <w:iCs/>
      <w:color w:val="262626" w:themeColor="text1" w:themeTint="D9"/>
    </w:rPr>
  </w:style>
  <w:style w:type="character" w:customStyle="1" w:styleId="CitatTegn">
    <w:name w:val="Citat Tegn"/>
    <w:basedOn w:val="Standardskrifttypeiafsnit"/>
    <w:link w:val="Citat"/>
    <w:uiPriority w:val="29"/>
    <w:rsid w:val="00492B20"/>
    <w:rPr>
      <w:i/>
      <w:iCs/>
      <w:color w:val="262626" w:themeColor="text1" w:themeTint="D9"/>
    </w:rPr>
  </w:style>
  <w:style w:type="paragraph" w:styleId="Strktcitat">
    <w:name w:val="Intense Quote"/>
    <w:basedOn w:val="Normal"/>
    <w:next w:val="Normal"/>
    <w:link w:val="StrktcitatTegn"/>
    <w:uiPriority w:val="30"/>
    <w:qFormat/>
    <w:rsid w:val="00492B20"/>
    <w:pPr>
      <w:spacing w:before="160" w:after="160" w:line="264" w:lineRule="auto"/>
      <w:ind w:left="720" w:right="720"/>
      <w:jc w:val="center"/>
    </w:pPr>
    <w:rPr>
      <w:rFonts w:asciiTheme="majorHAnsi" w:eastAsiaTheme="majorEastAsia" w:hAnsiTheme="majorHAnsi" w:cstheme="majorBidi"/>
      <w:i/>
      <w:iCs/>
      <w:color w:val="627C70" w:themeColor="accent6"/>
      <w:sz w:val="32"/>
      <w:szCs w:val="32"/>
    </w:rPr>
  </w:style>
  <w:style w:type="character" w:customStyle="1" w:styleId="StrktcitatTegn">
    <w:name w:val="Stærkt citat Tegn"/>
    <w:basedOn w:val="Standardskrifttypeiafsnit"/>
    <w:link w:val="Strktcitat"/>
    <w:uiPriority w:val="30"/>
    <w:rsid w:val="00492B20"/>
    <w:rPr>
      <w:rFonts w:asciiTheme="majorHAnsi" w:eastAsiaTheme="majorEastAsia" w:hAnsiTheme="majorHAnsi" w:cstheme="majorBidi"/>
      <w:i/>
      <w:iCs/>
      <w:color w:val="627C70" w:themeColor="accent6"/>
      <w:sz w:val="32"/>
      <w:szCs w:val="32"/>
    </w:rPr>
  </w:style>
  <w:style w:type="character" w:styleId="Svagfremhvning">
    <w:name w:val="Subtle Emphasis"/>
    <w:basedOn w:val="Standardskrifttypeiafsnit"/>
    <w:uiPriority w:val="19"/>
    <w:qFormat/>
    <w:rsid w:val="00492B20"/>
    <w:rPr>
      <w:i/>
      <w:iCs/>
    </w:rPr>
  </w:style>
  <w:style w:type="character" w:styleId="Kraftigfremhvning">
    <w:name w:val="Intense Emphasis"/>
    <w:basedOn w:val="Standardskrifttypeiafsnit"/>
    <w:uiPriority w:val="21"/>
    <w:qFormat/>
    <w:rsid w:val="00492B20"/>
    <w:rPr>
      <w:b/>
      <w:bCs/>
      <w:i/>
      <w:iCs/>
    </w:rPr>
  </w:style>
  <w:style w:type="character" w:styleId="Svaghenvisning">
    <w:name w:val="Subtle Reference"/>
    <w:basedOn w:val="Standardskrifttypeiafsnit"/>
    <w:uiPriority w:val="31"/>
    <w:qFormat/>
    <w:rsid w:val="00492B20"/>
    <w:rPr>
      <w:smallCaps/>
      <w:color w:val="595959" w:themeColor="text1" w:themeTint="A6"/>
    </w:rPr>
  </w:style>
  <w:style w:type="character" w:styleId="Kraftighenvisning">
    <w:name w:val="Intense Reference"/>
    <w:basedOn w:val="Standardskrifttypeiafsnit"/>
    <w:uiPriority w:val="32"/>
    <w:qFormat/>
    <w:rsid w:val="00492B20"/>
    <w:rPr>
      <w:b/>
      <w:bCs/>
      <w:smallCaps/>
      <w:color w:val="627C70" w:themeColor="accent6"/>
    </w:rPr>
  </w:style>
  <w:style w:type="character" w:styleId="Bogenstitel">
    <w:name w:val="Book Title"/>
    <w:basedOn w:val="Standardskrifttypeiafsnit"/>
    <w:uiPriority w:val="33"/>
    <w:qFormat/>
    <w:rsid w:val="00492B20"/>
    <w:rPr>
      <w:b/>
      <w:bCs/>
      <w:caps w:val="0"/>
      <w:smallCaps/>
      <w:spacing w:val="7"/>
      <w:sz w:val="21"/>
      <w:szCs w:val="21"/>
    </w:rPr>
  </w:style>
  <w:style w:type="paragraph" w:styleId="Overskrift">
    <w:name w:val="TOC Heading"/>
    <w:basedOn w:val="Overskrift1"/>
    <w:next w:val="Normal"/>
    <w:uiPriority w:val="39"/>
    <w:semiHidden/>
    <w:unhideWhenUsed/>
    <w:qFormat/>
    <w:rsid w:val="00492B20"/>
    <w:pPr>
      <w:outlineLvl w:val="9"/>
    </w:pPr>
  </w:style>
  <w:style w:type="paragraph" w:customStyle="1" w:styleId="Modtager">
    <w:name w:val="Modtager"/>
    <w:basedOn w:val="Ingenafstand"/>
    <w:link w:val="ModtagerTegn"/>
    <w:qFormat/>
    <w:rsid w:val="00B77D69"/>
    <w:pPr>
      <w:jc w:val="left"/>
    </w:pPr>
    <w:rPr>
      <w:b w:val="0"/>
      <w:sz w:val="18"/>
      <w:szCs w:val="18"/>
      <w:lang w:val="da-DK"/>
    </w:rPr>
  </w:style>
  <w:style w:type="character" w:customStyle="1" w:styleId="IngenafstandTegn">
    <w:name w:val="Ingen afstand Tegn"/>
    <w:aliases w:val="Footer Tegn"/>
    <w:basedOn w:val="Standardskrifttypeiafsnit"/>
    <w:link w:val="Ingenafstand"/>
    <w:uiPriority w:val="1"/>
    <w:rsid w:val="00AE5EDA"/>
    <w:rPr>
      <w:b/>
      <w:sz w:val="14"/>
      <w:szCs w:val="14"/>
    </w:rPr>
  </w:style>
  <w:style w:type="character" w:customStyle="1" w:styleId="ModtagerTegn">
    <w:name w:val="Modtager Tegn"/>
    <w:basedOn w:val="IngenafstandTegn"/>
    <w:link w:val="Modtager"/>
    <w:rsid w:val="00B77D69"/>
    <w:rPr>
      <w:b w:val="0"/>
      <w:sz w:val="18"/>
      <w:szCs w:val="18"/>
      <w:lang w:val="da-DK"/>
    </w:rPr>
  </w:style>
  <w:style w:type="character" w:styleId="Hyperlink">
    <w:name w:val="Hyperlink"/>
    <w:basedOn w:val="Standardskrifttypeiafsnit"/>
    <w:uiPriority w:val="99"/>
    <w:unhideWhenUsed/>
    <w:rsid w:val="00A92353"/>
    <w:rPr>
      <w:color w:val="005679" w:themeColor="hyperlink"/>
      <w:u w:val="single"/>
    </w:rPr>
  </w:style>
  <w:style w:type="paragraph" w:styleId="Markeringsbobletekst">
    <w:name w:val="Balloon Text"/>
    <w:basedOn w:val="Normal"/>
    <w:link w:val="MarkeringsbobletekstTegn"/>
    <w:uiPriority w:val="99"/>
    <w:semiHidden/>
    <w:unhideWhenUsed/>
    <w:rsid w:val="00B77D6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77D69"/>
    <w:rPr>
      <w:rFonts w:ascii="Segoe UI" w:hAnsi="Segoe UI" w:cs="Segoe UI"/>
      <w:sz w:val="18"/>
      <w:szCs w:val="18"/>
      <w:lang w:val="da-DK"/>
    </w:rPr>
  </w:style>
  <w:style w:type="character" w:styleId="Pladsholdertekst">
    <w:name w:val="Placeholder Text"/>
    <w:basedOn w:val="Standardskrifttypeiafsnit"/>
    <w:uiPriority w:val="99"/>
    <w:semiHidden/>
    <w:rsid w:val="000B7E38"/>
    <w:rPr>
      <w:color w:val="808080"/>
    </w:rPr>
  </w:style>
  <w:style w:type="paragraph" w:customStyle="1" w:styleId="Default">
    <w:name w:val="Default"/>
    <w:rsid w:val="00346D0C"/>
    <w:pPr>
      <w:autoSpaceDE w:val="0"/>
      <w:autoSpaceDN w:val="0"/>
      <w:adjustRightInd w:val="0"/>
      <w:spacing w:after="0" w:line="240" w:lineRule="auto"/>
    </w:pPr>
    <w:rPr>
      <w:rFonts w:ascii="Calibri" w:eastAsiaTheme="minorHAnsi" w:hAnsi="Calibri" w:cs="Calibri"/>
      <w:color w:val="000000"/>
      <w:sz w:val="24"/>
      <w:szCs w:val="24"/>
      <w:lang w:val="da-DK"/>
    </w:rPr>
  </w:style>
  <w:style w:type="character" w:styleId="BesgtLink">
    <w:name w:val="FollowedHyperlink"/>
    <w:basedOn w:val="Standardskrifttypeiafsnit"/>
    <w:uiPriority w:val="99"/>
    <w:semiHidden/>
    <w:unhideWhenUsed/>
    <w:rsid w:val="00346D0C"/>
    <w:rPr>
      <w:color w:val="CACCC8" w:themeColor="followedHyperlink"/>
      <w:u w:val="single"/>
    </w:rPr>
  </w:style>
  <w:style w:type="table" w:styleId="Tabel-Gitter">
    <w:name w:val="Table Grid"/>
    <w:basedOn w:val="Tabel-Normal"/>
    <w:uiPriority w:val="39"/>
    <w:rsid w:val="00835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ju\Downloads\ZBC%20Brevskabelon_nyt_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rådnet">
  <a:themeElements>
    <a:clrScheme name="ZBC - Fusion2017">
      <a:dk1>
        <a:sysClr val="windowText" lastClr="000000"/>
      </a:dk1>
      <a:lt1>
        <a:sysClr val="window" lastClr="FFFFFF"/>
      </a:lt1>
      <a:dk2>
        <a:srgbClr val="363D46"/>
      </a:dk2>
      <a:lt2>
        <a:srgbClr val="EBEBEB"/>
      </a:lt2>
      <a:accent1>
        <a:srgbClr val="004A6C"/>
      </a:accent1>
      <a:accent2>
        <a:srgbClr val="7A1C12"/>
      </a:accent2>
      <a:accent3>
        <a:srgbClr val="085612"/>
      </a:accent3>
      <a:accent4>
        <a:srgbClr val="F9B104"/>
      </a:accent4>
      <a:accent5>
        <a:srgbClr val="307495"/>
      </a:accent5>
      <a:accent6>
        <a:srgbClr val="627C70"/>
      </a:accent6>
      <a:hlink>
        <a:srgbClr val="005679"/>
      </a:hlink>
      <a:folHlink>
        <a:srgbClr val="CACCC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rådnet">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illedobjekt" ma:contentTypeID="0x0101009148F5A04DDD49CBA7127AADA5FB792B00AADE34325A8B49CDA8BB4DB53328F21400EC5C7FA635CA0E4E9E5C4472B025FCBB" ma:contentTypeVersion="2" ma:contentTypeDescription="Overfør et billede." ma:contentTypeScope="" ma:versionID="2961b6e786d5023ee49216c159b03ad8">
  <xsd:schema xmlns:xsd="http://www.w3.org/2001/XMLSchema" xmlns:xs="http://www.w3.org/2001/XMLSchema" xmlns:p="http://schemas.microsoft.com/office/2006/metadata/properties" xmlns:ns1="http://schemas.microsoft.com/sharepoint/v3" xmlns:ns2="D3F298A8-2CEE-425D-850A-C82CE6583CA3" xmlns:ns3="http://schemas.microsoft.com/sharepoint/v3/fields" xmlns:ns4="230f7593-404d-40fa-94d6-59a430c41dfa" targetNamespace="http://schemas.microsoft.com/office/2006/metadata/properties" ma:root="true" ma:fieldsID="663e87adf8e94cef5bf7df37aab5ea1c" ns1:_="" ns2:_="" ns3:_="" ns4:_="">
    <xsd:import namespace="http://schemas.microsoft.com/sharepoint/v3"/>
    <xsd:import namespace="D3F298A8-2CEE-425D-850A-C82CE6583CA3"/>
    <xsd:import namespace="http://schemas.microsoft.com/sharepoint/v3/fields"/>
    <xsd:import namespace="230f7593-404d-40fa-94d6-59a430c41dfa"/>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sti" ma:hidden="true" ma:list="Docs" ma:internalName="FileRef" ma:readOnly="true" ma:showField="FullUrl">
      <xsd:simpleType>
        <xsd:restriction base="dms:Lookup"/>
      </xsd:simpleType>
    </xsd:element>
    <xsd:element name="File_x0020_Type" ma:index="9" nillable="true" ma:displayName="Filtype" ma:hidden="true" ma:internalName="File_x0020_Type" ma:readOnly="true">
      <xsd:simpleType>
        <xsd:restriction base="dms:Text"/>
      </xsd:simpleType>
    </xsd:element>
    <xsd:element name="HTML_x0020_File_x0020_Type" ma:index="10" nillable="true" ma:displayName="HTML-filtype" ma:hidden="true" ma:internalName="HTML_x0020_File_x0020_Type" ma:readOnly="true">
      <xsd:simpleType>
        <xsd:restriction base="dms:Text"/>
      </xsd:simpleType>
    </xsd:element>
    <xsd:element name="FSObjType" ma:index="11" nillable="true" ma:displayName="Elementtype" ma:hidden="true" ma:list="Docs" ma:internalName="FSObjType" ma:readOnly="true" ma:showField="FSType">
      <xsd:simpleType>
        <xsd:restriction base="dms:Lookup"/>
      </xsd:simpleType>
    </xsd:element>
    <xsd:element name="PublishingStartDate" ma:index="27" nillable="true" ma:displayName="Startdato for planlægning" ma:description="" ma:hidden="true" ma:internalName="PublishingStartDate">
      <xsd:simpleType>
        <xsd:restriction base="dms:Unknown"/>
      </xsd:simpleType>
    </xsd:element>
    <xsd:element name="PublishingExpirationDate" ma:index="28" nillable="true" ma:displayName="Slutdato for planlægning"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F298A8-2CEE-425D-850A-C82CE6583CA3" elementFormDefault="qualified">
    <xsd:import namespace="http://schemas.microsoft.com/office/2006/documentManagement/types"/>
    <xsd:import namespace="http://schemas.microsoft.com/office/infopath/2007/PartnerControls"/>
    <xsd:element name="ThumbnailExists" ma:index="18" nillable="true" ma:displayName="Miniature findes" ma:default="FALSE" ma:hidden="true" ma:internalName="ThumbnailExists" ma:readOnly="true">
      <xsd:simpleType>
        <xsd:restriction base="dms:Boolean"/>
      </xsd:simpleType>
    </xsd:element>
    <xsd:element name="PreviewExists" ma:index="19" nillable="true" ma:displayName="Eksempel findes" ma:default="FALSE" ma:hidden="true" ma:internalName="PreviewExists" ma:readOnly="true">
      <xsd:simpleType>
        <xsd:restriction base="dms:Boolean"/>
      </xsd:simpleType>
    </xsd:element>
    <xsd:element name="ImageWidth" ma:index="20" nillable="true" ma:displayName="Bredde" ma:internalName="ImageWidth" ma:readOnly="true">
      <xsd:simpleType>
        <xsd:restriction base="dms:Unknown"/>
      </xsd:simpleType>
    </xsd:element>
    <xsd:element name="ImageHeight" ma:index="22" nillable="true" ma:displayName="Højde" ma:internalName="ImageHeight" ma:readOnly="true">
      <xsd:simpleType>
        <xsd:restriction base="dms:Unknown"/>
      </xsd:simpleType>
    </xsd:element>
    <xsd:element name="ImageCreateDate" ma:index="25" nillable="true" ma:displayName="Den dato, billedet blev taget"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f7593-404d-40fa-94d6-59a430c41dfa" elementFormDefault="qualified">
    <xsd:import namespace="http://schemas.microsoft.com/office/2006/documentManagement/types"/>
    <xsd:import namespace="http://schemas.microsoft.com/office/infopath/2007/PartnerControls"/>
    <xsd:element name="SharedWithUsers" ma:index="29"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Forfatter"/>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ma:index="23" ma:displayName="Kommentarer"/>
        <xsd:element name="keywords" minOccurs="0" maxOccurs="1" type="xsd:string" ma:index="14"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ImageCreateDate xmlns="D3F298A8-2CEE-425D-850A-C82CE6583CA3" xsi:nil="true"/>
    <wic_System_Copyright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F9833-DD5A-408A-9C94-32615BF3E54A}">
  <ds:schemaRefs>
    <ds:schemaRef ds:uri="http://schemas.microsoft.com/sharepoint/v3/contenttype/forms"/>
  </ds:schemaRefs>
</ds:datastoreItem>
</file>

<file path=customXml/itemProps2.xml><?xml version="1.0" encoding="utf-8"?>
<ds:datastoreItem xmlns:ds="http://schemas.openxmlformats.org/officeDocument/2006/customXml" ds:itemID="{D688A7C5-EACA-4EAE-8BAF-AA56E0AA5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F298A8-2CEE-425D-850A-C82CE6583CA3"/>
    <ds:schemaRef ds:uri="http://schemas.microsoft.com/sharepoint/v3/fields"/>
    <ds:schemaRef ds:uri="230f7593-404d-40fa-94d6-59a430c41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5C932-C7ED-4BD6-9142-22292C5517E7}">
  <ds:schemaRefs>
    <ds:schemaRef ds:uri="http://schemas.microsoft.com/office/2006/metadata/properties"/>
    <ds:schemaRef ds:uri="http://schemas.microsoft.com/office/infopath/2007/PartnerControls"/>
    <ds:schemaRef ds:uri="http://schemas.microsoft.com/sharepoint/v3"/>
    <ds:schemaRef ds:uri="D3F298A8-2CEE-425D-850A-C82CE6583CA3"/>
    <ds:schemaRef ds:uri="http://schemas.microsoft.com/sharepoint/v3/fields"/>
  </ds:schemaRefs>
</ds:datastoreItem>
</file>

<file path=customXml/itemProps4.xml><?xml version="1.0" encoding="utf-8"?>
<ds:datastoreItem xmlns:ds="http://schemas.openxmlformats.org/officeDocument/2006/customXml" ds:itemID="{9675C287-5BDE-493D-8F17-9AC8CC23B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ZBC Brevskabelon_nyt_design</Template>
  <TotalTime>9</TotalTime>
  <Pages>1</Pages>
  <Words>75</Words>
  <Characters>463</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chju</dc:creator>
  <cp:keywords/>
  <dc:description/>
  <cp:lastModifiedBy>Celina Thomsen (CTHO.ZBC - Event og Kommunikationskonsulent - NATR - ZBC)</cp:lastModifiedBy>
  <cp:revision>3</cp:revision>
  <cp:lastPrinted>2017-12-12T08:35:00Z</cp:lastPrinted>
  <dcterms:created xsi:type="dcterms:W3CDTF">2024-08-05T12:47:00Z</dcterms:created>
  <dcterms:modified xsi:type="dcterms:W3CDTF">2024-08-07T06:35:00Z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2017-12-06T00:00:00Z</vt:filetime>
  </property>
  <property fmtid="{D5CDD505-2E9C-101B-9397-08002B2CF9AE}" pid="3" name="Creator">
    <vt:lpwstr>Adobe InDesign CC 13.0 (Windows)</vt:lpwstr>
  </property>
  <property fmtid="{D5CDD505-2E9C-101B-9397-08002B2CF9AE}" pid="4" name="LastSaved">
    <vt:filetime>2017-12-06T00:00:00Z</vt:filetime>
  </property>
  <property fmtid="{D5CDD505-2E9C-101B-9397-08002B2CF9AE}" pid="5" name="ContentTypeId">
    <vt:lpwstr>0x0101009148F5A04DDD49CBA7127AADA5FB792B00AADE34325A8B49CDA8BB4DB53328F21400EC5C7FA635CA0E4E9E5C4472B025FCBB</vt:lpwstr>
  </property>
</Properties>
</file>